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69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24"/>
        <w:gridCol w:w="1368"/>
        <w:gridCol w:w="365"/>
        <w:gridCol w:w="2007"/>
        <w:gridCol w:w="183"/>
        <w:gridCol w:w="638"/>
        <w:gridCol w:w="4542"/>
        <w:gridCol w:w="22"/>
      </w:tblGrid>
      <w:tr w:rsidR="005D4DC7" w14:paraId="3B7CB09F" w14:textId="77777777" w:rsidTr="00852E78">
        <w:trPr>
          <w:trHeight w:val="1139"/>
          <w:jc w:val="center"/>
        </w:trPr>
        <w:tc>
          <w:tcPr>
            <w:tcW w:w="1825" w:type="dxa"/>
          </w:tcPr>
          <w:p w14:paraId="3BAB0965" w14:textId="77777777" w:rsidR="0085363C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Times New Roman" w:eastAsia="Times New Roman" w:hAnsi="Times New Roman" w:cs="Times New Roman"/>
                <w:noProof/>
                <w:szCs w:val="22"/>
              </w:rPr>
            </w:pPr>
            <w:bookmarkStart w:id="0" w:name="_GoBack"/>
            <w:bookmarkEnd w:id="0"/>
          </w:p>
          <w:p w14:paraId="2B94408F" w14:textId="77777777" w:rsidR="009E2D4A" w:rsidRPr="0085363C" w:rsidRDefault="009E2D4A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125" w:type="dxa"/>
            <w:gridSpan w:val="7"/>
          </w:tcPr>
          <w:p w14:paraId="717D71C2" w14:textId="77777777" w:rsidR="00D20398" w:rsidRDefault="006F0BAB" w:rsidP="008954EF">
            <w:pPr>
              <w:pStyle w:val="Title"/>
            </w:pPr>
            <w:r w:rsidRPr="00D20398">
              <w:t>Alan</w:t>
            </w:r>
          </w:p>
          <w:p w14:paraId="74820813" w14:textId="77777777" w:rsidR="0085363C" w:rsidRPr="008954EF" w:rsidRDefault="006F0BAB" w:rsidP="008954EF">
            <w:pPr>
              <w:pStyle w:val="Title"/>
            </w:pPr>
            <w:r w:rsidRPr="00D20398">
              <w:t>George</w:t>
            </w:r>
          </w:p>
        </w:tc>
      </w:tr>
      <w:tr w:rsidR="005D4DC7" w14:paraId="7C6C9668" w14:textId="77777777" w:rsidTr="00852E78">
        <w:trPr>
          <w:trHeight w:val="1202"/>
          <w:jc w:val="center"/>
        </w:trPr>
        <w:tc>
          <w:tcPr>
            <w:tcW w:w="1825" w:type="dxa"/>
          </w:tcPr>
          <w:p w14:paraId="39909702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125" w:type="dxa"/>
            <w:gridSpan w:val="7"/>
          </w:tcPr>
          <w:p w14:paraId="7AFDF9FF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5D4DC7" w14:paraId="70FA027D" w14:textId="77777777" w:rsidTr="00852E78">
        <w:trPr>
          <w:gridAfter w:val="1"/>
          <w:wAfter w:w="22" w:type="dxa"/>
          <w:trHeight w:val="170"/>
          <w:jc w:val="center"/>
        </w:trPr>
        <w:tc>
          <w:tcPr>
            <w:tcW w:w="3193" w:type="dxa"/>
            <w:gridSpan w:val="2"/>
            <w:vMerge w:val="restart"/>
          </w:tcPr>
          <w:p w14:paraId="6CD30DD6" w14:textId="77777777" w:rsidR="00F079F2" w:rsidRPr="007163EC" w:rsidRDefault="006F0BAB" w:rsidP="00F079F2">
            <w:pPr>
              <w:pStyle w:val="Heading1Alt"/>
              <w:rPr>
                <w:rFonts w:ascii="Times" w:hAnsi="Times" w:cs="Times"/>
                <w:color w:val="FFFFFF" w:themeColor="background1"/>
              </w:rPr>
            </w:pPr>
            <w:r w:rsidRPr="007163EC">
              <w:rPr>
                <w:color w:val="FFFFFF" w:themeColor="background1"/>
              </w:rPr>
              <w:t xml:space="preserve">OBJECTIVE </w:t>
            </w:r>
          </w:p>
          <w:p w14:paraId="77C6C6E5" w14:textId="77777777" w:rsidR="00F079F2" w:rsidRPr="007163EC" w:rsidRDefault="006F0BAB" w:rsidP="00F079F2">
            <w:pPr>
              <w:pStyle w:val="Whitetext"/>
              <w:rPr>
                <w:rFonts w:ascii="Times" w:hAnsi="Times"/>
                <w:sz w:val="22"/>
              </w:rPr>
            </w:pPr>
            <w:r w:rsidRPr="007163EC">
              <w:rPr>
                <w:rFonts w:ascii="Times" w:hAnsi="Times"/>
                <w:sz w:val="22"/>
              </w:rPr>
              <w:t xml:space="preserve">Seeking a position where I can use my professional skills and accomplishments to help others. Excited to join a team where I can add value, build relationships, demonstrate my vast </w:t>
            </w:r>
            <w:r w:rsidRPr="007163EC">
              <w:rPr>
                <w:rFonts w:ascii="Times" w:hAnsi="Times"/>
                <w:sz w:val="22"/>
              </w:rPr>
              <w:t>technical and hospitable experience while fostering a positive work environment through integrity, teamwork, and accountability.  I desire this opportunity to demonstrate my proven ability to collaborate effectively with diverse individuals and reach new h</w:t>
            </w:r>
            <w:r w:rsidRPr="007163EC">
              <w:rPr>
                <w:rFonts w:ascii="Times" w:hAnsi="Times"/>
                <w:sz w:val="22"/>
              </w:rPr>
              <w:t>eights in helping p</w:t>
            </w:r>
            <w:r w:rsidR="004B07B5">
              <w:rPr>
                <w:rFonts w:ascii="Times" w:hAnsi="Times"/>
                <w:sz w:val="22"/>
              </w:rPr>
              <w:t>rovide world class</w:t>
            </w:r>
            <w:r w:rsidRPr="007163EC">
              <w:rPr>
                <w:rFonts w:ascii="Times" w:hAnsi="Times"/>
                <w:sz w:val="22"/>
              </w:rPr>
              <w:t xml:space="preserve"> services.</w:t>
            </w:r>
          </w:p>
          <w:p w14:paraId="1FC93EA6" w14:textId="77777777" w:rsidR="000C09AC" w:rsidRPr="007163EC" w:rsidRDefault="000C09AC" w:rsidP="00F079F2">
            <w:pPr>
              <w:pStyle w:val="Whitetext"/>
            </w:pPr>
          </w:p>
          <w:p w14:paraId="067518BC" w14:textId="77777777" w:rsidR="004476D4" w:rsidRPr="007163EC" w:rsidRDefault="006F0BAB" w:rsidP="004476D4">
            <w:pPr>
              <w:pStyle w:val="Heading2Alt"/>
              <w:rPr>
                <w:color w:val="FFFFFF" w:themeColor="background1"/>
              </w:rPr>
            </w:pPr>
            <w:r w:rsidRPr="007163EC">
              <w:rPr>
                <w:noProof/>
                <w:color w:val="FFFFFF" w:themeColor="background1"/>
                <w:sz w:val="16"/>
              </w:rPr>
              <w:drawing>
                <wp:inline distT="0" distB="0" distL="0" distR="0" wp14:anchorId="52ADE168" wp14:editId="73AD3ED3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07795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63EC">
              <w:rPr>
                <w:color w:val="FFFFFF" w:themeColor="background1"/>
                <w:sz w:val="16"/>
              </w:rPr>
              <w:tab/>
            </w:r>
            <w:r w:rsidRPr="007163EC">
              <w:rPr>
                <w:b/>
                <w:color w:val="FFFFFF" w:themeColor="background1"/>
              </w:rPr>
              <w:t>ADDRESS</w:t>
            </w:r>
            <w:r w:rsidRPr="007163EC">
              <w:rPr>
                <w:color w:val="FFFFFF" w:themeColor="background1"/>
              </w:rPr>
              <w:br/>
            </w:r>
            <w:r w:rsidR="00ED2508" w:rsidRPr="007163EC">
              <w:rPr>
                <w:color w:val="FFFFFF" w:themeColor="background1"/>
              </w:rPr>
              <w:t>416 Grand Blvd</w:t>
            </w:r>
            <w:r w:rsidRPr="007163EC">
              <w:rPr>
                <w:color w:val="FFFFFF" w:themeColor="background1"/>
              </w:rPr>
              <w:br/>
            </w:r>
            <w:r w:rsidR="00ED2508" w:rsidRPr="007163EC">
              <w:rPr>
                <w:color w:val="FFFFFF" w:themeColor="background1"/>
              </w:rPr>
              <w:t>Scarsdale, NY 10583</w:t>
            </w:r>
          </w:p>
          <w:p w14:paraId="5542A123" w14:textId="77777777" w:rsidR="00F079F2" w:rsidRPr="007163EC" w:rsidRDefault="006F0BAB" w:rsidP="004476D4">
            <w:pPr>
              <w:pStyle w:val="Heading2Alt"/>
              <w:ind w:hanging="25"/>
              <w:rPr>
                <w:color w:val="FFFFFF" w:themeColor="background1"/>
              </w:rPr>
            </w:pPr>
            <w:r w:rsidRPr="007163EC">
              <w:rPr>
                <w:color w:val="FFFFFF" w:themeColor="background1"/>
              </w:rPr>
              <w:t>United States of America</w:t>
            </w:r>
          </w:p>
          <w:p w14:paraId="782CA86F" w14:textId="77777777" w:rsidR="00F079F2" w:rsidRPr="007163EC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FFFFFF" w:themeColor="background1"/>
                <w:szCs w:val="22"/>
              </w:rPr>
            </w:pPr>
          </w:p>
          <w:p w14:paraId="644699AA" w14:textId="77777777" w:rsidR="00F079F2" w:rsidRPr="007163EC" w:rsidRDefault="006F0BAB" w:rsidP="00F079F2">
            <w:pPr>
              <w:pStyle w:val="Heading2Alt"/>
              <w:rPr>
                <w:color w:val="FFFFFF" w:themeColor="background1"/>
                <w:sz w:val="16"/>
              </w:rPr>
            </w:pPr>
            <w:r w:rsidRPr="007163EC">
              <w:rPr>
                <w:noProof/>
                <w:color w:val="FFFFFF" w:themeColor="background1"/>
                <w:sz w:val="16"/>
              </w:rPr>
              <w:drawing>
                <wp:inline distT="0" distB="0" distL="0" distR="0" wp14:anchorId="58502202" wp14:editId="15357C39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898703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63EC">
              <w:rPr>
                <w:color w:val="FFFFFF" w:themeColor="background1"/>
              </w:rPr>
              <w:tab/>
            </w:r>
            <w:r w:rsidRPr="007163EC">
              <w:rPr>
                <w:b/>
                <w:color w:val="FFFFFF" w:themeColor="background1"/>
              </w:rPr>
              <w:t>PHONE</w:t>
            </w:r>
            <w:r w:rsidRPr="007163EC">
              <w:rPr>
                <w:color w:val="FFFFFF" w:themeColor="background1"/>
              </w:rPr>
              <w:br/>
            </w:r>
            <w:r w:rsidR="004476D4" w:rsidRPr="007163EC">
              <w:rPr>
                <w:rFonts w:ascii="Times New Roman" w:hAnsi="Times New Roman" w:cs="Times New Roman"/>
                <w:color w:val="FFFFFF" w:themeColor="background1"/>
              </w:rPr>
              <w:t>(917)-369-0634</w:t>
            </w:r>
          </w:p>
          <w:p w14:paraId="03820BF8" w14:textId="77777777" w:rsidR="00F079F2" w:rsidRPr="007163EC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FFFFFF" w:themeColor="background1"/>
                <w:szCs w:val="22"/>
              </w:rPr>
            </w:pPr>
          </w:p>
          <w:p w14:paraId="2F11CA37" w14:textId="77777777" w:rsidR="00215B85" w:rsidRPr="00215B85" w:rsidRDefault="006F0BAB" w:rsidP="00215B85">
            <w:pPr>
              <w:pStyle w:val="Heading2Alt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r w:rsidRPr="007163EC">
              <w:rPr>
                <w:b/>
                <w:color w:val="FFFFFF" w:themeColor="background1"/>
              </w:rPr>
              <w:t>EMAIL</w:t>
            </w:r>
            <w:r w:rsidRPr="007163EC">
              <w:rPr>
                <w:color w:val="FFFFFF" w:themeColor="background1"/>
              </w:rPr>
              <w:br/>
            </w:r>
            <w:hyperlink r:id="rId12" w:history="1">
              <w:r w:rsidRPr="007163EC">
                <w:rPr>
                  <w:rStyle w:val="Hyperlink"/>
                  <w:rFonts w:ascii="Times New Roman" w:hAnsi="Times New Roman" w:cs="Times New Roman"/>
                  <w:color w:val="FFFFFF" w:themeColor="background1"/>
                  <w:sz w:val="24"/>
                </w:rPr>
                <w:t>alangeorge07@gmail.com</w:t>
              </w:r>
            </w:hyperlink>
          </w:p>
        </w:tc>
        <w:tc>
          <w:tcPr>
            <w:tcW w:w="365" w:type="dxa"/>
          </w:tcPr>
          <w:p w14:paraId="58875E6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90" w:type="dxa"/>
            <w:gridSpan w:val="2"/>
            <w:vMerge w:val="restart"/>
            <w:vAlign w:val="center"/>
          </w:tcPr>
          <w:p w14:paraId="5C3D2E4B" w14:textId="77777777" w:rsidR="00F079F2" w:rsidRPr="00F079F2" w:rsidRDefault="006F0BAB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81" w:type="dxa"/>
            <w:gridSpan w:val="2"/>
            <w:tcBorders>
              <w:bottom w:val="single" w:sz="12" w:space="0" w:color="D14140"/>
            </w:tcBorders>
          </w:tcPr>
          <w:p w14:paraId="3225D8C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608557B1" w14:textId="77777777" w:rsidTr="00852E78">
        <w:trPr>
          <w:gridAfter w:val="1"/>
          <w:wAfter w:w="22" w:type="dxa"/>
          <w:trHeight w:val="19"/>
          <w:jc w:val="center"/>
        </w:trPr>
        <w:tc>
          <w:tcPr>
            <w:tcW w:w="3193" w:type="dxa"/>
            <w:gridSpan w:val="2"/>
            <w:vMerge/>
          </w:tcPr>
          <w:p w14:paraId="423E581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5" w:type="dxa"/>
          </w:tcPr>
          <w:p w14:paraId="6CC64CB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90" w:type="dxa"/>
            <w:gridSpan w:val="2"/>
            <w:vMerge/>
          </w:tcPr>
          <w:p w14:paraId="0E7AB51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81" w:type="dxa"/>
            <w:gridSpan w:val="2"/>
            <w:tcBorders>
              <w:top w:val="single" w:sz="12" w:space="0" w:color="D14140"/>
            </w:tcBorders>
          </w:tcPr>
          <w:p w14:paraId="148229A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6548E2E1" w14:textId="77777777" w:rsidTr="00852E78">
        <w:trPr>
          <w:gridAfter w:val="1"/>
          <w:wAfter w:w="22" w:type="dxa"/>
          <w:trHeight w:val="810"/>
          <w:jc w:val="center"/>
        </w:trPr>
        <w:tc>
          <w:tcPr>
            <w:tcW w:w="3193" w:type="dxa"/>
            <w:gridSpan w:val="2"/>
            <w:vMerge/>
          </w:tcPr>
          <w:p w14:paraId="76820195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5" w:type="dxa"/>
          </w:tcPr>
          <w:p w14:paraId="74839AA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71" w:type="dxa"/>
            <w:gridSpan w:val="4"/>
          </w:tcPr>
          <w:p w14:paraId="77CFE2BC" w14:textId="77777777" w:rsidR="00994FE5" w:rsidRPr="00447949" w:rsidRDefault="006F0BAB" w:rsidP="00994FE5">
            <w:pPr>
              <w:spacing w:before="0"/>
              <w:jc w:val="both"/>
              <w:rPr>
                <w:rFonts w:eastAsia="Times New Roman" w:cs="Georgia"/>
                <w:color w:val="676A73" w:themeColor="background2" w:themeShade="80"/>
                <w:sz w:val="18"/>
                <w:szCs w:val="26"/>
              </w:rPr>
            </w:pPr>
            <w:r w:rsidRPr="00447949">
              <w:rPr>
                <w:rFonts w:eastAsia="Times New Roman" w:cs="Georgia"/>
                <w:color w:val="676A73" w:themeColor="background2" w:themeShade="80"/>
                <w:sz w:val="18"/>
                <w:szCs w:val="26"/>
              </w:rPr>
              <w:t xml:space="preserve">10/2018- </w:t>
            </w:r>
            <w:r w:rsidRPr="00447949">
              <w:rPr>
                <w:rFonts w:eastAsia="Times New Roman" w:cs="Georgia"/>
                <w:color w:val="676A73" w:themeColor="background2" w:themeShade="80"/>
                <w:sz w:val="18"/>
                <w:szCs w:val="26"/>
              </w:rPr>
              <w:t>Present</w:t>
            </w:r>
          </w:p>
          <w:p w14:paraId="7D3A34D0" w14:textId="77777777" w:rsidR="00535854" w:rsidRPr="007F3E25" w:rsidRDefault="006F0BAB" w:rsidP="00994FE5">
            <w:pPr>
              <w:spacing w:befor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7F3E2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Assistant Stage Manager (Sunday Matinée)</w:t>
            </w:r>
          </w:p>
          <w:p w14:paraId="3D090CC5" w14:textId="77777777" w:rsidR="00994FE5" w:rsidRPr="0042555F" w:rsidRDefault="006F0BAB" w:rsidP="00994FE5">
            <w:pPr>
              <w:pStyle w:val="JobDetails"/>
              <w:rPr>
                <w:rFonts w:ascii="Times New Roman" w:hAnsi="Times New Roman" w:cs="Times New Roman"/>
                <w:b/>
                <w:color w:val="AD2750" w:themeColor="accent6" w:themeShade="BF"/>
                <w:sz w:val="24"/>
                <w:szCs w:val="24"/>
              </w:rPr>
            </w:pPr>
            <w:r w:rsidRPr="0042555F">
              <w:rPr>
                <w:rFonts w:ascii="Times New Roman" w:hAnsi="Times New Roman" w:cs="Times New Roman"/>
                <w:b/>
                <w:color w:val="A42827" w:themeColor="accent1" w:themeShade="BF"/>
                <w:sz w:val="24"/>
                <w:szCs w:val="24"/>
              </w:rPr>
              <w:t>Dance Theatre of Harlem</w:t>
            </w:r>
          </w:p>
          <w:p w14:paraId="1F3BA920" w14:textId="77777777" w:rsidR="00994FE5" w:rsidRPr="00447949" w:rsidRDefault="006F0BAB" w:rsidP="00994FE5">
            <w:pPr>
              <w:pStyle w:val="JobDetails"/>
              <w:numPr>
                <w:ilvl w:val="0"/>
                <w:numId w:val="29"/>
              </w:numPr>
              <w:rPr>
                <w:color w:val="E590AA" w:themeColor="accent6" w:themeTint="99"/>
              </w:rPr>
            </w:pPr>
            <w:r w:rsidRPr="00447949">
              <w:rPr>
                <w:color w:val="E590AA" w:themeColor="accent6" w:themeTint="99"/>
              </w:rPr>
              <w:t>Setting up for a performance</w:t>
            </w:r>
          </w:p>
          <w:p w14:paraId="4ED3F602" w14:textId="77777777" w:rsidR="00143F89" w:rsidRPr="00447949" w:rsidRDefault="006F0BAB" w:rsidP="00994FE5">
            <w:pPr>
              <w:pStyle w:val="JobDetail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color w:val="E590AA" w:themeColor="accent6" w:themeTint="99"/>
                <w:sz w:val="20"/>
                <w:szCs w:val="20"/>
              </w:rPr>
            </w:pPr>
            <w:r w:rsidRPr="00447949">
              <w:rPr>
                <w:color w:val="E590AA" w:themeColor="accent6" w:themeTint="99"/>
              </w:rPr>
              <w:t>Assist taping down the studio</w:t>
            </w:r>
          </w:p>
          <w:p w14:paraId="34918C36" w14:textId="77777777" w:rsidR="00143F89" w:rsidRPr="00447949" w:rsidRDefault="006F0BAB" w:rsidP="00994FE5">
            <w:pPr>
              <w:pStyle w:val="JobDetails"/>
              <w:numPr>
                <w:ilvl w:val="0"/>
                <w:numId w:val="29"/>
              </w:numPr>
              <w:rPr>
                <w:color w:val="E590AA" w:themeColor="accent6" w:themeTint="99"/>
              </w:rPr>
            </w:pPr>
            <w:r w:rsidRPr="00447949">
              <w:rPr>
                <w:color w:val="E590AA" w:themeColor="accent6" w:themeTint="99"/>
              </w:rPr>
              <w:t>Moving props in the studio (Mic Stands, Piano, Barrés)</w:t>
            </w:r>
          </w:p>
          <w:p w14:paraId="4EBCB328" w14:textId="77777777" w:rsidR="00143F89" w:rsidRDefault="006F0BAB" w:rsidP="00EB5EAD">
            <w:pPr>
              <w:pStyle w:val="JobDetails"/>
              <w:numPr>
                <w:ilvl w:val="0"/>
                <w:numId w:val="29"/>
              </w:numPr>
              <w:rPr>
                <w:color w:val="E590AA" w:themeColor="accent6" w:themeTint="99"/>
              </w:rPr>
            </w:pPr>
            <w:r w:rsidRPr="00447949">
              <w:rPr>
                <w:color w:val="E590AA" w:themeColor="accent6" w:themeTint="99"/>
              </w:rPr>
              <w:t>Assist with bringing performer backstage</w:t>
            </w:r>
          </w:p>
          <w:p w14:paraId="3831E092" w14:textId="77777777" w:rsidR="00037B50" w:rsidRDefault="00037B50" w:rsidP="00037B50">
            <w:pPr>
              <w:pStyle w:val="JobDetails"/>
              <w:ind w:left="720"/>
              <w:rPr>
                <w:color w:val="E590AA" w:themeColor="accent6" w:themeTint="99"/>
              </w:rPr>
            </w:pPr>
          </w:p>
          <w:p w14:paraId="6C810F1D" w14:textId="77777777" w:rsidR="00037B50" w:rsidRPr="00037B50" w:rsidRDefault="006F0BAB" w:rsidP="00037B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676A73" w:themeColor="background2" w:themeShade="80"/>
                <w:sz w:val="18"/>
                <w:szCs w:val="26"/>
              </w:rPr>
            </w:pPr>
            <w:r w:rsidRPr="00037B50">
              <w:rPr>
                <w:rFonts w:ascii="Georgia" w:eastAsia="Times New Roman" w:hAnsi="Georgia" w:cs="Georgia"/>
                <w:color w:val="676A73" w:themeColor="background2" w:themeShade="80"/>
                <w:sz w:val="18"/>
                <w:szCs w:val="26"/>
              </w:rPr>
              <w:t>11/2018- Present</w:t>
            </w:r>
          </w:p>
          <w:p w14:paraId="2E2DAFB7" w14:textId="77777777" w:rsidR="00037B50" w:rsidRDefault="006F0BAB" w:rsidP="00037B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D14140"/>
                <w:szCs w:val="22"/>
              </w:rPr>
            </w:pPr>
            <w:r w:rsidRPr="0052211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"/>
              </w:rPr>
              <w:t>College Assistant</w:t>
            </w:r>
          </w:p>
          <w:p w14:paraId="29BAD3C7" w14:textId="77777777" w:rsidR="00037B50" w:rsidRPr="0042555F" w:rsidRDefault="006F0BAB" w:rsidP="00037B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firstLine="245"/>
              <w:rPr>
                <w:rFonts w:ascii="Georgia" w:eastAsia="Times New Roman" w:hAnsi="Georgia" w:cs="Georgia"/>
                <w:b/>
                <w:color w:val="C42B31"/>
                <w:szCs w:val="22"/>
              </w:rPr>
            </w:pPr>
            <w:r w:rsidRPr="0042555F">
              <w:rPr>
                <w:rFonts w:ascii="Georgia" w:eastAsia="Times New Roman" w:hAnsi="Georgia" w:cs="Georgia"/>
                <w:b/>
                <w:color w:val="C42B31"/>
                <w:szCs w:val="22"/>
              </w:rPr>
              <w:t>Bronx Community College: Admissions Office (Recruiter/Ambassador )</w:t>
            </w:r>
          </w:p>
          <w:p w14:paraId="7F5B3A07" w14:textId="77777777" w:rsidR="00037B50" w:rsidRPr="00447949" w:rsidRDefault="006F0BAB" w:rsidP="00037B50">
            <w:pPr>
              <w:pStyle w:val="JobDetails"/>
              <w:rPr>
                <w:color w:val="E590AA" w:themeColor="accent6" w:themeTint="99"/>
              </w:rPr>
            </w:pPr>
            <w:r w:rsidRPr="00F503E7">
              <w:rPr>
                <w:color w:val="E590AA" w:themeColor="accent6" w:themeTint="99"/>
                <w:sz w:val="20"/>
                <w:szCs w:val="20"/>
              </w:rPr>
              <w:t>•  Lead the Recruitment effort for USIP- Sk</w:t>
            </w:r>
            <w:r w:rsidR="00DD2CF5">
              <w:rPr>
                <w:color w:val="E590AA" w:themeColor="accent6" w:themeTint="99"/>
                <w:sz w:val="20"/>
                <w:szCs w:val="20"/>
              </w:rPr>
              <w:t xml:space="preserve">ills Immersion, CUNY Start/Math 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t xml:space="preserve">Start, PTS3, ASAP and other College Programs 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br/>
            </w:r>
            <w:r w:rsidRPr="00F503E7">
              <w:rPr>
                <w:color w:val="E590AA" w:themeColor="accent6" w:themeTint="99"/>
                <w:sz w:val="20"/>
                <w:szCs w:val="20"/>
              </w:rPr>
              <w:t xml:space="preserve">•  Answer and screen phone calls/ Emails 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br/>
              <w:t xml:space="preserve">•  Conduct large and Small presentations to prospective students 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br/>
              <w:t xml:space="preserve">•  Review Applications of Prospective freshmen for admissibility to special programs 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br/>
              <w:t>•  Assist with office work, on a daily basis •  Participate in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t xml:space="preserve"> on-campus recruitment events(College Fairs, Open Houses, Information Sessions, etc.)   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tab/>
              <w:t xml:space="preserve"> •  Provide individual and group counseling to prospective freshmen on the benefits of college programs. 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br/>
              <w:t xml:space="preserve">•  Provide assistance to students during the application and 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t>registration process  •  Support the Admissions office as needed (Visitor reception, Campus Tours, etc.)</w:t>
            </w:r>
            <w:r w:rsidRPr="00F503E7">
              <w:rPr>
                <w:color w:val="E590AA" w:themeColor="accent6" w:themeTint="99"/>
                <w:sz w:val="20"/>
                <w:szCs w:val="20"/>
              </w:rPr>
              <w:br/>
              <w:t>- Demonstrated ability to work independently and as part of a team</w:t>
            </w:r>
          </w:p>
          <w:p w14:paraId="69CE1C58" w14:textId="77777777" w:rsidR="00447949" w:rsidRDefault="00447949" w:rsidP="00143F89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18"/>
                <w:szCs w:val="26"/>
              </w:rPr>
            </w:pPr>
          </w:p>
          <w:p w14:paraId="23225B46" w14:textId="77777777" w:rsidR="00447949" w:rsidRPr="00447949" w:rsidRDefault="006F0BAB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676A73" w:themeColor="background2" w:themeShade="80"/>
                <w:sz w:val="18"/>
                <w:szCs w:val="26"/>
              </w:rPr>
            </w:pPr>
            <w:r w:rsidRPr="00447949">
              <w:rPr>
                <w:rFonts w:ascii="Georgia" w:eastAsia="Times New Roman" w:hAnsi="Georgia" w:cs="Georgia"/>
                <w:color w:val="676A73" w:themeColor="background2" w:themeShade="80"/>
                <w:sz w:val="18"/>
                <w:szCs w:val="26"/>
              </w:rPr>
              <w:t>5/2016- 11/2018</w:t>
            </w:r>
          </w:p>
          <w:p w14:paraId="78145734" w14:textId="77777777" w:rsidR="00EB5EAD" w:rsidRPr="00447949" w:rsidRDefault="006F0BAB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i/>
                <w:color w:val="000000" w:themeColor="text1"/>
                <w:szCs w:val="22"/>
              </w:rPr>
            </w:pPr>
            <w:r w:rsidRPr="00447949">
              <w:rPr>
                <w:rFonts w:ascii="Georgia" w:eastAsia="Times New Roman" w:hAnsi="Georgia" w:cs="Georgia"/>
                <w:i/>
                <w:color w:val="000000" w:themeColor="text1"/>
                <w:szCs w:val="22"/>
              </w:rPr>
              <w:t>College Assistant</w:t>
            </w:r>
          </w:p>
          <w:p w14:paraId="3F6270BC" w14:textId="77777777" w:rsidR="00F079F2" w:rsidRPr="0042555F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firstLine="425"/>
              <w:rPr>
                <w:rFonts w:ascii="Georgia" w:eastAsia="Times New Roman" w:hAnsi="Georgia" w:cs="Georgia"/>
                <w:b/>
                <w:color w:val="A42827" w:themeColor="accent1" w:themeShade="BF"/>
                <w:szCs w:val="22"/>
              </w:rPr>
            </w:pPr>
            <w:r w:rsidRPr="0042555F">
              <w:rPr>
                <w:rFonts w:ascii="Georgia" w:eastAsia="Times New Roman" w:hAnsi="Georgia" w:cs="Georgia"/>
                <w:b/>
                <w:color w:val="A42827" w:themeColor="accent1" w:themeShade="BF"/>
                <w:szCs w:val="22"/>
              </w:rPr>
              <w:t xml:space="preserve">Bronx Community College: Learning Commons </w:t>
            </w:r>
            <w:r w:rsidRPr="0042555F">
              <w:rPr>
                <w:rFonts w:ascii="Georgia" w:eastAsia="Times New Roman" w:hAnsi="Georgia" w:cs="Georgia"/>
                <w:b/>
                <w:color w:val="A42827" w:themeColor="accent1" w:themeShade="BF"/>
                <w:szCs w:val="22"/>
              </w:rPr>
              <w:t>(Academic Support Center)</w:t>
            </w:r>
          </w:p>
          <w:p w14:paraId="3E8BA61A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• Greet students and visitors to LC</w:t>
            </w:r>
          </w:p>
          <w:p w14:paraId="0E700A11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• Answer and screen phone calls</w:t>
            </w:r>
          </w:p>
          <w:p w14:paraId="7B3EE0C0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• Make sure students are signed in upon entering LC</w:t>
            </w:r>
          </w:p>
          <w:p w14:paraId="364116E5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• Guide students to designated Tutors and SI Leaders</w:t>
            </w:r>
          </w:p>
          <w:p w14:paraId="7A180D74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• Assist with office work, on a daily basis</w:t>
            </w:r>
          </w:p>
          <w:p w14:paraId="07C9192C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 xml:space="preserve">• </w:t>
            </w: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Provide Students with information on Academic Resources</w:t>
            </w:r>
          </w:p>
          <w:p w14:paraId="48D7748A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• Communicate with various departments</w:t>
            </w:r>
          </w:p>
          <w:p w14:paraId="0C9EBDE2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• Assist  students, Tutors and SI Leaders with resources</w:t>
            </w:r>
          </w:p>
          <w:p w14:paraId="40E74238" w14:textId="77777777" w:rsidR="00BD265D" w:rsidRPr="00447949" w:rsidRDefault="006F0BAB" w:rsidP="00BD265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</w:pPr>
            <w:r w:rsidRPr="00447949">
              <w:rPr>
                <w:rFonts w:ascii="Georgia" w:eastAsia="Times New Roman" w:hAnsi="Georgia" w:cs="Georgia"/>
                <w:color w:val="E590AA" w:themeColor="accent6" w:themeTint="99"/>
                <w:szCs w:val="22"/>
              </w:rPr>
              <w:t>• Keep abreast of daily interaction in LC</w:t>
            </w:r>
          </w:p>
          <w:p w14:paraId="02E44440" w14:textId="77777777" w:rsidR="00BD265D" w:rsidRDefault="00BD265D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0A1AFFEE" w14:textId="77777777" w:rsidR="00CD54DA" w:rsidRPr="00455BE6" w:rsidRDefault="006F0BAB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8A8A9B" w:themeColor="text2" w:themeTint="99"/>
                <w:sz w:val="18"/>
                <w:szCs w:val="18"/>
              </w:rPr>
            </w:pPr>
            <w:r w:rsidRPr="00455BE6">
              <w:rPr>
                <w:rFonts w:ascii="Georgia" w:eastAsia="Times New Roman" w:hAnsi="Georgia" w:cs="Georgia"/>
                <w:color w:val="8A8A9B" w:themeColor="text2" w:themeTint="99"/>
                <w:sz w:val="18"/>
                <w:szCs w:val="18"/>
              </w:rPr>
              <w:t>05/2014- 5/2016</w:t>
            </w:r>
          </w:p>
          <w:p w14:paraId="48D8F52D" w14:textId="77777777" w:rsidR="00027CE2" w:rsidRPr="00455BE6" w:rsidRDefault="006F0BAB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8A8A9B" w:themeColor="text2" w:themeTint="99"/>
                <w:szCs w:val="22"/>
              </w:rPr>
            </w:pPr>
            <w:r w:rsidRPr="00455BE6">
              <w:rPr>
                <w:rFonts w:ascii="Times New Roman" w:eastAsia="Times New Roman" w:hAnsi="Times New Roman" w:cs="Times New Roman"/>
                <w:i/>
                <w:szCs w:val="22"/>
              </w:rPr>
              <w:t>Sales Associate</w:t>
            </w:r>
          </w:p>
          <w:p w14:paraId="46429428" w14:textId="77777777" w:rsidR="00027CE2" w:rsidRPr="0042555F" w:rsidRDefault="006F0BAB" w:rsidP="009922D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245"/>
              <w:rPr>
                <w:rFonts w:ascii="Georgia" w:eastAsia="Times New Roman" w:hAnsi="Georgia" w:cs="Georgia"/>
                <w:b/>
                <w:color w:val="A42827" w:themeColor="accent1" w:themeShade="BF"/>
                <w:szCs w:val="22"/>
              </w:rPr>
            </w:pPr>
            <w:r w:rsidRPr="0042555F">
              <w:rPr>
                <w:rFonts w:ascii="Georgia" w:eastAsia="Times New Roman" w:hAnsi="Georgia" w:cs="Georgia"/>
                <w:b/>
                <w:color w:val="A42827" w:themeColor="accent1" w:themeShade="BF"/>
                <w:szCs w:val="22"/>
              </w:rPr>
              <w:t>Dunkin Donuts</w:t>
            </w:r>
          </w:p>
          <w:p w14:paraId="033AA4C4" w14:textId="77777777" w:rsidR="009922DB" w:rsidRPr="009922DB" w:rsidRDefault="006F0BAB" w:rsidP="009922D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245"/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</w:pPr>
            <w:r w:rsidRPr="009922DB"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  <w:t>• Responded qui</w:t>
            </w:r>
            <w:r w:rsidRPr="009922DB"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  <w:t>ckly and resourcefully to customer requests or concerns</w:t>
            </w:r>
          </w:p>
          <w:p w14:paraId="7BCFABB2" w14:textId="77777777" w:rsidR="009922DB" w:rsidRPr="009922DB" w:rsidRDefault="006F0BAB" w:rsidP="009922D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245"/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</w:pPr>
            <w:r w:rsidRPr="009922DB"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  <w:lastRenderedPageBreak/>
              <w:t>•  Assisted customers with choices by providing them with information</w:t>
            </w:r>
          </w:p>
          <w:p w14:paraId="68FACA38" w14:textId="77777777" w:rsidR="009922DB" w:rsidRPr="009922DB" w:rsidRDefault="006F0BAB" w:rsidP="009922D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245"/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</w:pPr>
            <w:r w:rsidRPr="009922DB"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  <w:t>• Responsible for opening/closing down the store on all occasions</w:t>
            </w:r>
          </w:p>
          <w:p w14:paraId="782CAF2A" w14:textId="77777777" w:rsidR="00F079F2" w:rsidRPr="00852E78" w:rsidRDefault="006F0BAB" w:rsidP="00852E7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245"/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</w:pPr>
            <w:r w:rsidRPr="009922DB"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  <w:t xml:space="preserve">• A recommended product based on individual </w:t>
            </w:r>
            <w:r w:rsidRPr="009922DB">
              <w:rPr>
                <w:rFonts w:ascii="Georgia" w:eastAsia="Times New Roman" w:hAnsi="Georgia" w:cs="Georgia"/>
                <w:color w:val="E590AA" w:themeColor="accent6" w:themeTint="99"/>
                <w:sz w:val="20"/>
                <w:szCs w:val="20"/>
              </w:rPr>
              <w:t>requirements</w:t>
            </w:r>
          </w:p>
        </w:tc>
      </w:tr>
      <w:tr w:rsidR="005D4DC7" w14:paraId="49BDAA36" w14:textId="77777777" w:rsidTr="00852E78">
        <w:trPr>
          <w:gridAfter w:val="1"/>
          <w:wAfter w:w="22" w:type="dxa"/>
          <w:trHeight w:val="80"/>
          <w:jc w:val="center"/>
        </w:trPr>
        <w:tc>
          <w:tcPr>
            <w:tcW w:w="3193" w:type="dxa"/>
            <w:gridSpan w:val="2"/>
            <w:vMerge/>
          </w:tcPr>
          <w:p w14:paraId="3834BF0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5" w:type="dxa"/>
          </w:tcPr>
          <w:p w14:paraId="5A927CD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71" w:type="dxa"/>
            <w:gridSpan w:val="4"/>
          </w:tcPr>
          <w:p w14:paraId="40CB13A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08BCEFF1" w14:textId="77777777" w:rsidTr="00852E78">
        <w:trPr>
          <w:gridAfter w:val="1"/>
          <w:wAfter w:w="22" w:type="dxa"/>
          <w:trHeight w:val="255"/>
          <w:jc w:val="center"/>
        </w:trPr>
        <w:tc>
          <w:tcPr>
            <w:tcW w:w="3193" w:type="dxa"/>
            <w:gridSpan w:val="2"/>
            <w:vMerge/>
          </w:tcPr>
          <w:p w14:paraId="0C37AA7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5" w:type="dxa"/>
          </w:tcPr>
          <w:p w14:paraId="4E9370B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007" w:type="dxa"/>
            <w:vMerge w:val="restart"/>
            <w:vAlign w:val="center"/>
          </w:tcPr>
          <w:p w14:paraId="095731DC" w14:textId="77777777" w:rsidR="00F079F2" w:rsidRPr="00F079F2" w:rsidRDefault="006F0BAB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363" w:type="dxa"/>
            <w:gridSpan w:val="3"/>
            <w:tcBorders>
              <w:bottom w:val="single" w:sz="12" w:space="0" w:color="D14140"/>
            </w:tcBorders>
          </w:tcPr>
          <w:p w14:paraId="71208C8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4A3E6B20" w14:textId="77777777" w:rsidTr="00852E78">
        <w:trPr>
          <w:gridAfter w:val="1"/>
          <w:wAfter w:w="22" w:type="dxa"/>
          <w:trHeight w:val="256"/>
          <w:jc w:val="center"/>
        </w:trPr>
        <w:tc>
          <w:tcPr>
            <w:tcW w:w="3193" w:type="dxa"/>
            <w:gridSpan w:val="2"/>
            <w:vMerge/>
          </w:tcPr>
          <w:p w14:paraId="534DA79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5" w:type="dxa"/>
          </w:tcPr>
          <w:p w14:paraId="65246C0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007" w:type="dxa"/>
            <w:vMerge/>
          </w:tcPr>
          <w:p w14:paraId="41505C1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363" w:type="dxa"/>
            <w:gridSpan w:val="3"/>
            <w:tcBorders>
              <w:top w:val="single" w:sz="12" w:space="0" w:color="D14140"/>
            </w:tcBorders>
          </w:tcPr>
          <w:p w14:paraId="42EAF17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760374C7" w14:textId="77777777" w:rsidTr="00852E78">
        <w:trPr>
          <w:gridAfter w:val="1"/>
          <w:wAfter w:w="22" w:type="dxa"/>
          <w:trHeight w:val="412"/>
          <w:jc w:val="center"/>
        </w:trPr>
        <w:tc>
          <w:tcPr>
            <w:tcW w:w="3193" w:type="dxa"/>
            <w:gridSpan w:val="2"/>
            <w:vMerge/>
          </w:tcPr>
          <w:p w14:paraId="57A07EF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5" w:type="dxa"/>
          </w:tcPr>
          <w:p w14:paraId="4334C45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71" w:type="dxa"/>
            <w:gridSpan w:val="4"/>
          </w:tcPr>
          <w:p w14:paraId="5A5D374A" w14:textId="77777777" w:rsidR="00897509" w:rsidRPr="009B4378" w:rsidRDefault="006F0BAB" w:rsidP="00897509">
            <w:pPr>
              <w:pStyle w:val="JobDetails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Hunter College/CUNY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01/2018 - 05/2020</w:t>
            </w:r>
          </w:p>
          <w:p w14:paraId="451EEB1F" w14:textId="77777777" w:rsidR="00897509" w:rsidRPr="00897509" w:rsidRDefault="006F0BAB" w:rsidP="00897509">
            <w:pPr>
              <w:pStyle w:val="JobDetail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Bachelor Degree in Psychology</w:t>
            </w:r>
          </w:p>
          <w:p w14:paraId="4E2EEAEA" w14:textId="77777777" w:rsidR="00897509" w:rsidRPr="00F079F2" w:rsidRDefault="00897509" w:rsidP="00F079F2">
            <w:pPr>
              <w:pStyle w:val="JobDetails"/>
            </w:pPr>
          </w:p>
          <w:p w14:paraId="78F6E700" w14:textId="77777777" w:rsidR="00F079F2" w:rsidRDefault="006F0BAB" w:rsidP="0089750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Bronx Community College/CUNY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09/2014- 12/2017</w:t>
            </w:r>
            <w:r w:rsidR="008975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308DC98" w14:textId="77777777" w:rsidR="00897509" w:rsidRPr="00F079F2" w:rsidRDefault="006F0BAB" w:rsidP="0089750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Associate Degree in Psychology</w:t>
            </w:r>
          </w:p>
        </w:tc>
      </w:tr>
      <w:tr w:rsidR="005D4DC7" w14:paraId="715AA10A" w14:textId="77777777" w:rsidTr="00E87AF3">
        <w:trPr>
          <w:gridAfter w:val="1"/>
          <w:wAfter w:w="22" w:type="dxa"/>
          <w:trHeight w:val="522"/>
          <w:jc w:val="center"/>
        </w:trPr>
        <w:tc>
          <w:tcPr>
            <w:tcW w:w="3193" w:type="dxa"/>
            <w:gridSpan w:val="2"/>
            <w:vMerge/>
          </w:tcPr>
          <w:p w14:paraId="7DA3F405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5" w:type="dxa"/>
          </w:tcPr>
          <w:p w14:paraId="15D55C3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71" w:type="dxa"/>
            <w:gridSpan w:val="4"/>
          </w:tcPr>
          <w:p w14:paraId="353FF30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4DD1BD2C" w14:textId="77777777" w:rsidTr="00852E78">
        <w:trPr>
          <w:gridAfter w:val="1"/>
          <w:wAfter w:w="22" w:type="dxa"/>
          <w:trHeight w:val="278"/>
          <w:jc w:val="center"/>
        </w:trPr>
        <w:tc>
          <w:tcPr>
            <w:tcW w:w="3193" w:type="dxa"/>
            <w:gridSpan w:val="2"/>
            <w:vMerge/>
          </w:tcPr>
          <w:p w14:paraId="3CE0EC8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1BDDCBA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828" w:type="dxa"/>
            <w:gridSpan w:val="3"/>
            <w:vMerge w:val="restart"/>
            <w:vAlign w:val="center"/>
          </w:tcPr>
          <w:p w14:paraId="26DBC29B" w14:textId="77777777" w:rsidR="00F079F2" w:rsidRPr="00F079F2" w:rsidRDefault="006F0BAB" w:rsidP="00F079F2">
            <w:pPr>
              <w:pStyle w:val="Heading1"/>
            </w:pPr>
            <w:r>
              <w:t>Skills</w:t>
            </w:r>
          </w:p>
        </w:tc>
        <w:tc>
          <w:tcPr>
            <w:tcW w:w="4542" w:type="dxa"/>
            <w:tcBorders>
              <w:bottom w:val="single" w:sz="12" w:space="0" w:color="D14140"/>
            </w:tcBorders>
          </w:tcPr>
          <w:p w14:paraId="57C5797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346E17A0" w14:textId="77777777" w:rsidTr="00852E78">
        <w:trPr>
          <w:gridAfter w:val="1"/>
          <w:wAfter w:w="22" w:type="dxa"/>
          <w:trHeight w:val="278"/>
          <w:jc w:val="center"/>
        </w:trPr>
        <w:tc>
          <w:tcPr>
            <w:tcW w:w="3193" w:type="dxa"/>
            <w:gridSpan w:val="2"/>
            <w:vMerge/>
          </w:tcPr>
          <w:p w14:paraId="02530CE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47223A6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828" w:type="dxa"/>
            <w:gridSpan w:val="3"/>
            <w:vMerge/>
          </w:tcPr>
          <w:p w14:paraId="072673E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542" w:type="dxa"/>
            <w:tcBorders>
              <w:top w:val="single" w:sz="12" w:space="0" w:color="D14140"/>
            </w:tcBorders>
          </w:tcPr>
          <w:p w14:paraId="69386B0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5331F182" w14:textId="77777777" w:rsidTr="00852E78">
        <w:trPr>
          <w:gridAfter w:val="1"/>
          <w:wAfter w:w="22" w:type="dxa"/>
          <w:trHeight w:val="412"/>
          <w:jc w:val="center"/>
        </w:trPr>
        <w:tc>
          <w:tcPr>
            <w:tcW w:w="3193" w:type="dxa"/>
            <w:gridSpan w:val="2"/>
            <w:vMerge/>
          </w:tcPr>
          <w:p w14:paraId="7E8D1E2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06CBA86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71" w:type="dxa"/>
            <w:gridSpan w:val="4"/>
          </w:tcPr>
          <w:p w14:paraId="4E072073" w14:textId="77777777" w:rsidR="00215B85" w:rsidRPr="00215B85" w:rsidRDefault="006F0BAB" w:rsidP="00215B8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215B85">
              <w:rPr>
                <w:rFonts w:ascii="Georgia" w:eastAsia="Times New Roman" w:hAnsi="Georgia" w:cs="Georgia"/>
                <w:szCs w:val="22"/>
              </w:rPr>
              <w:t>•         Bilingual in English and Malayalam</w:t>
            </w:r>
          </w:p>
          <w:p w14:paraId="0274B0C0" w14:textId="77777777" w:rsidR="00215B85" w:rsidRPr="00215B85" w:rsidRDefault="006F0BAB" w:rsidP="00215B8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215B85">
              <w:rPr>
                <w:rFonts w:ascii="Georgia" w:eastAsia="Times New Roman" w:hAnsi="Georgia" w:cs="Georgia"/>
                <w:szCs w:val="22"/>
              </w:rPr>
              <w:t xml:space="preserve">•         Experience Google Form </w:t>
            </w:r>
          </w:p>
          <w:p w14:paraId="51AD687A" w14:textId="77777777" w:rsidR="00215B85" w:rsidRPr="00215B85" w:rsidRDefault="006F0BAB" w:rsidP="00215B8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215B85">
              <w:rPr>
                <w:rFonts w:ascii="Georgia" w:eastAsia="Times New Roman" w:hAnsi="Georgia" w:cs="Georgia"/>
                <w:szCs w:val="22"/>
              </w:rPr>
              <w:t>•         Computer proficiency (Word, PowerPoint, Excel)</w:t>
            </w:r>
          </w:p>
          <w:p w14:paraId="048DE90B" w14:textId="77777777" w:rsidR="00F079F2" w:rsidRPr="00F079F2" w:rsidRDefault="006F0BAB" w:rsidP="00215B8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215B85">
              <w:rPr>
                <w:rFonts w:ascii="Georgia" w:eastAsia="Times New Roman" w:hAnsi="Georgia" w:cs="Georgia"/>
                <w:szCs w:val="22"/>
              </w:rPr>
              <w:t>•         Strong communication skills (Verbal, Email)</w:t>
            </w:r>
          </w:p>
        </w:tc>
      </w:tr>
      <w:tr w:rsidR="005D4DC7" w14:paraId="127633A6" w14:textId="77777777" w:rsidTr="00852E78">
        <w:trPr>
          <w:gridAfter w:val="1"/>
          <w:wAfter w:w="22" w:type="dxa"/>
          <w:trHeight w:val="188"/>
          <w:jc w:val="center"/>
        </w:trPr>
        <w:tc>
          <w:tcPr>
            <w:tcW w:w="3193" w:type="dxa"/>
            <w:gridSpan w:val="2"/>
            <w:vMerge/>
          </w:tcPr>
          <w:p w14:paraId="3E0AF00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5" w:type="dxa"/>
          </w:tcPr>
          <w:p w14:paraId="44A61FC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71" w:type="dxa"/>
            <w:gridSpan w:val="4"/>
          </w:tcPr>
          <w:p w14:paraId="341E88E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7E7988A2" w14:textId="77777777" w:rsidTr="00852E78">
        <w:trPr>
          <w:gridAfter w:val="5"/>
          <w:wAfter w:w="7393" w:type="dxa"/>
          <w:trHeight w:val="278"/>
          <w:jc w:val="center"/>
        </w:trPr>
        <w:tc>
          <w:tcPr>
            <w:tcW w:w="3193" w:type="dxa"/>
            <w:gridSpan w:val="2"/>
            <w:vMerge/>
          </w:tcPr>
          <w:p w14:paraId="5BA83035" w14:textId="77777777" w:rsidR="00037B50" w:rsidRPr="00F079F2" w:rsidRDefault="00037B5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5E4E5757" w14:textId="77777777" w:rsidR="00037B50" w:rsidRPr="00F079F2" w:rsidRDefault="00037B5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09DC1F26" w14:textId="77777777" w:rsidTr="00852E78">
        <w:trPr>
          <w:gridAfter w:val="5"/>
          <w:wAfter w:w="7393" w:type="dxa"/>
          <w:trHeight w:val="278"/>
          <w:jc w:val="center"/>
        </w:trPr>
        <w:tc>
          <w:tcPr>
            <w:tcW w:w="3193" w:type="dxa"/>
            <w:gridSpan w:val="2"/>
            <w:vMerge/>
          </w:tcPr>
          <w:p w14:paraId="177B9B80" w14:textId="77777777" w:rsidR="00037B50" w:rsidRPr="00F079F2" w:rsidRDefault="00037B5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7C093FA9" w14:textId="77777777" w:rsidR="00037B50" w:rsidRPr="00F079F2" w:rsidRDefault="00037B5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127B98E8" w14:textId="77777777" w:rsidTr="00852E78">
        <w:trPr>
          <w:gridAfter w:val="5"/>
          <w:wAfter w:w="7393" w:type="dxa"/>
          <w:trHeight w:val="412"/>
          <w:jc w:val="center"/>
        </w:trPr>
        <w:tc>
          <w:tcPr>
            <w:tcW w:w="3193" w:type="dxa"/>
            <w:gridSpan w:val="2"/>
            <w:vMerge/>
          </w:tcPr>
          <w:p w14:paraId="5CA3A5E2" w14:textId="77777777" w:rsidR="00037B50" w:rsidRPr="00F079F2" w:rsidRDefault="00037B5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0D1FA7F8" w14:textId="77777777" w:rsidR="00037B50" w:rsidRPr="00F079F2" w:rsidRDefault="00037B5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1B58F256" w14:textId="77777777" w:rsidTr="00480347">
        <w:trPr>
          <w:gridAfter w:val="1"/>
          <w:wAfter w:w="22" w:type="dxa"/>
          <w:trHeight w:val="80"/>
          <w:jc w:val="center"/>
        </w:trPr>
        <w:tc>
          <w:tcPr>
            <w:tcW w:w="3193" w:type="dxa"/>
            <w:gridSpan w:val="2"/>
            <w:vMerge/>
          </w:tcPr>
          <w:p w14:paraId="2AA5BE8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5" w:type="dxa"/>
          </w:tcPr>
          <w:p w14:paraId="338ABDA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71" w:type="dxa"/>
            <w:gridSpan w:val="4"/>
          </w:tcPr>
          <w:p w14:paraId="6C9B42A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6B1C8AD8" w14:textId="77777777" w:rsidTr="0053338F">
        <w:trPr>
          <w:gridAfter w:val="1"/>
          <w:wAfter w:w="22" w:type="dxa"/>
          <w:trHeight w:val="80"/>
          <w:jc w:val="center"/>
        </w:trPr>
        <w:tc>
          <w:tcPr>
            <w:tcW w:w="3193" w:type="dxa"/>
            <w:gridSpan w:val="2"/>
            <w:vMerge/>
          </w:tcPr>
          <w:p w14:paraId="3E5595D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7462800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90" w:type="dxa"/>
            <w:gridSpan w:val="2"/>
            <w:vMerge w:val="restart"/>
            <w:vAlign w:val="center"/>
          </w:tcPr>
          <w:p w14:paraId="01D71A84" w14:textId="77777777" w:rsidR="00F079F2" w:rsidRPr="00F079F2" w:rsidRDefault="006F0BAB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5181" w:type="dxa"/>
            <w:gridSpan w:val="2"/>
            <w:tcBorders>
              <w:bottom w:val="single" w:sz="12" w:space="0" w:color="D14140"/>
            </w:tcBorders>
          </w:tcPr>
          <w:p w14:paraId="3420D87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5A49B305" w14:textId="77777777" w:rsidTr="00480347">
        <w:trPr>
          <w:gridAfter w:val="1"/>
          <w:wAfter w:w="22" w:type="dxa"/>
          <w:trHeight w:val="50"/>
          <w:jc w:val="center"/>
        </w:trPr>
        <w:tc>
          <w:tcPr>
            <w:tcW w:w="3193" w:type="dxa"/>
            <w:gridSpan w:val="2"/>
            <w:vMerge/>
          </w:tcPr>
          <w:p w14:paraId="410773D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55F48E4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90" w:type="dxa"/>
            <w:gridSpan w:val="2"/>
            <w:vMerge/>
          </w:tcPr>
          <w:p w14:paraId="2202D49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81" w:type="dxa"/>
            <w:gridSpan w:val="2"/>
            <w:tcBorders>
              <w:top w:val="single" w:sz="12" w:space="0" w:color="D14140"/>
            </w:tcBorders>
          </w:tcPr>
          <w:p w14:paraId="61A38C4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5D4DC7" w14:paraId="7212512A" w14:textId="77777777" w:rsidTr="00852E78">
        <w:trPr>
          <w:gridAfter w:val="1"/>
          <w:wAfter w:w="22" w:type="dxa"/>
          <w:trHeight w:val="412"/>
          <w:jc w:val="center"/>
        </w:trPr>
        <w:tc>
          <w:tcPr>
            <w:tcW w:w="3193" w:type="dxa"/>
            <w:gridSpan w:val="2"/>
            <w:vMerge/>
          </w:tcPr>
          <w:p w14:paraId="5865B33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</w:tcPr>
          <w:p w14:paraId="5099FEA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71" w:type="dxa"/>
            <w:gridSpan w:val="4"/>
          </w:tcPr>
          <w:p w14:paraId="3ECA4DAA" w14:textId="77777777" w:rsidR="00F079F2" w:rsidRPr="00EB5EAD" w:rsidRDefault="006F0BAB" w:rsidP="000C09AC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Theme="majorHAnsi" w:eastAsia="Times New Roman" w:hAnsiTheme="majorHAnsi" w:cs="Georgia"/>
                <w:szCs w:val="22"/>
              </w:rPr>
            </w:pPr>
            <w:r w:rsidRPr="00EB5EAD">
              <w:rPr>
                <w:rFonts w:asciiTheme="majorHAnsi" w:eastAsia="Times New Roman" w:hAnsiTheme="majorHAnsi" w:cs="Georgia"/>
                <w:szCs w:val="22"/>
              </w:rPr>
              <w:t>Will be furnished upon request.</w:t>
            </w:r>
          </w:p>
        </w:tc>
      </w:tr>
    </w:tbl>
    <w:p w14:paraId="43C0B35D" w14:textId="77777777"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3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5A92C" w14:textId="77777777" w:rsidR="006F0BAB" w:rsidRDefault="006F0BAB">
      <w:pPr>
        <w:spacing w:before="0" w:line="240" w:lineRule="auto"/>
      </w:pPr>
      <w:r>
        <w:separator/>
      </w:r>
    </w:p>
  </w:endnote>
  <w:endnote w:type="continuationSeparator" w:id="0">
    <w:p w14:paraId="2870F023" w14:textId="77777777" w:rsidR="006F0BAB" w:rsidRDefault="006F0BA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6CC1D70-29EF-4D5B-9FDA-1C517BF7FCF5}"/>
    <w:embedBold r:id="rId2" w:fontKey="{743B5794-4FD3-4FFA-8D5F-91CC30E81CF2}"/>
  </w:font>
  <w:font w:name="Georgia">
    <w:charset w:val="00"/>
    <w:family w:val="roman"/>
    <w:pitch w:val="variable"/>
    <w:sig w:usb0="00000287" w:usb1="00000000" w:usb2="00000000" w:usb3="00000000" w:csb0="0000009F" w:csb1="00000000"/>
    <w:embedRegular r:id="rId3" w:fontKey="{17592A8F-721F-4C53-A527-830DD5A3A666}"/>
    <w:embedBold r:id="rId4" w:fontKey="{30E77ABE-B3B0-489B-996D-541C99A9EE96}"/>
    <w:embedItalic r:id="rId5" w:fontKey="{91F7DAC7-F3CB-4EAC-AE77-2039E8B57FEC}"/>
  </w:font>
  <w:font w:name="Corbel">
    <w:charset w:val="00"/>
    <w:family w:val="swiss"/>
    <w:pitch w:val="variable"/>
    <w:sig w:usb0="A00002EF" w:usb1="4000A44B" w:usb2="00000000" w:usb3="00000000" w:csb0="0000019F" w:csb1="00000000"/>
    <w:embedRegular r:id="rId6" w:fontKey="{6CE5AC21-605A-4B87-83B3-9C7447681209}"/>
  </w:font>
  <w:font w:name="Consolas">
    <w:charset w:val="00"/>
    <w:family w:val="modern"/>
    <w:pitch w:val="fixed"/>
    <w:sig w:usb0="E10002FF" w:usb1="4000FCFF" w:usb2="00000009" w:usb3="00000000" w:csb0="0000019F" w:csb1="00000000"/>
    <w:embedRegular r:id="rId7" w:fontKey="{A6272D00-9722-4E49-B705-32232331C7A8}"/>
  </w:font>
  <w:font w:name="Times">
    <w:charset w:val="00"/>
    <w:family w:val="roman"/>
    <w:pitch w:val="variable"/>
    <w:sig w:usb0="E0002AFF" w:usb1="C0007841" w:usb2="00000009" w:usb3="00000000" w:csb0="000001FF" w:csb1="00000000"/>
    <w:embedRegular r:id="rId8" w:fontKey="{2162B9B0-26D9-4165-B31C-131D315686A1}"/>
    <w:embedBold r:id="rId9" w:fontKey="{965E279B-10F6-4FBD-A019-9D9F06E5CA2D}"/>
  </w:font>
  <w:font w:name="Garamond">
    <w:charset w:val="00"/>
    <w:family w:val="roman"/>
    <w:pitch w:val="variable"/>
    <w:sig w:usb0="00000287" w:usb1="00000000" w:usb2="00000000" w:usb3="00000000" w:csb0="0000009F" w:csb1="00000000"/>
    <w:embedRegular r:id="rId10" w:fontKey="{ADE08345-521B-455C-A82A-EB0F9E73C2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435C7" w14:textId="77777777" w:rsidR="006F0BAB" w:rsidRDefault="006F0BAB">
      <w:pPr>
        <w:spacing w:before="0" w:line="240" w:lineRule="auto"/>
      </w:pPr>
      <w:r>
        <w:separator/>
      </w:r>
    </w:p>
  </w:footnote>
  <w:footnote w:type="continuationSeparator" w:id="0">
    <w:p w14:paraId="27395A0C" w14:textId="77777777" w:rsidR="006F0BAB" w:rsidRDefault="006F0BA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2DFE7" w14:textId="77777777" w:rsidR="0085363C" w:rsidRDefault="006F0BAB">
    <w:pPr>
      <w:pStyle w:val="Header"/>
    </w:pPr>
    <w:r>
      <mc:AlternateContent>
        <mc:Choice Requires="wpg">
          <w:drawing>
            <wp:anchor distT="0" distB="0" distL="114300" distR="114300" simplePos="0" relativeHeight="251658240" behindDoc="1" locked="0" layoutInCell="1" allowOverlap="1" wp14:anchorId="18AF5339" wp14:editId="19187C7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669" cy="9356115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669" cy="9356115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/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  <wps:wsp>
                      <wps:cNvPr id="17" name="Freeform 7" descr="Side panel accent box"/>
                      <wps:cNvSpPr/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id="Group 2" o:spid="_x0000_s2049" style="width:203.6pt;height:736.9pt;margin-top:0;margin-left:0;mso-height-percent:931;mso-position-horizontal:left;mso-position-horizontal-relative:page;mso-position-vertical:top;mso-position-vertical-relative:page;mso-width-percent:333;position:absolute;z-index:-251657216" coordsize="25857,93586">
              <v:shape id="Freeform 3" o:spid="_x0000_s2050" alt="Header accent box" style="width:9601;height:17556;left:5486;mso-wrap-style:square;position:absolute;visibility:visible;v-text-anchor:top" coordsize="1506,2757" path="m,2757l1505,2757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2051" alt="Side panel accent box" style="width:25857;height:72250;mso-wrap-style:square;position:absolute;top:21336;visibility:visible;v-text-anchor:top" coordsize="4077,11389" path="m,11388l4076,11388l4076,,,,,11388xe" fillcolor="#d14140" stroked="f">
                <v:path arrowok="t" o:connecttype="custom" o:connectlocs="0,7224396;2585086,7224396;2585086,0;0,0;0,7224396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alt="email icon" style="width:19.5pt;height:12.75pt" o:bullet="t">
        <v:imagedata r:id="rId1" o:title="email icon"/>
      </v:shape>
    </w:pict>
  </w:numPicBullet>
  <w:numPicBullet w:numPicBulletId="1">
    <w:pict>
      <v:shape id="_x0000_i1149" type="#_x0000_t75" style="width:11.25pt;height:11.25pt" o:bullet="t">
        <v:imagedata r:id="rId2" o:title="mso84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2C3076"/>
    <w:multiLevelType w:val="hybridMultilevel"/>
    <w:tmpl w:val="C0481A7E"/>
    <w:lvl w:ilvl="0" w:tplc="81F2C1A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7CD24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E2B4A1B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AA5EE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23844F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2CB84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4180A0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7CEA4B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F56EF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9C71B6"/>
    <w:multiLevelType w:val="hybridMultilevel"/>
    <w:tmpl w:val="3D149C20"/>
    <w:lvl w:ilvl="0" w:tplc="D1FC4746">
      <w:numFmt w:val="bullet"/>
      <w:lvlText w:val="•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A2BCA1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E44A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BA33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A07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FE1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44D2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16C8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7A26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6F44049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CEF890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A223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920D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F053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8AEE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9A80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AF4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28D7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08285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BAE5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340D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260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6E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F66D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B8F3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F4BA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9049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F0B26E9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68EC470" w:tentative="1">
      <w:start w:val="1"/>
      <w:numFmt w:val="lowerLetter"/>
      <w:lvlText w:val="%2."/>
      <w:lvlJc w:val="left"/>
      <w:pPr>
        <w:ind w:left="1440" w:hanging="360"/>
      </w:pPr>
    </w:lvl>
    <w:lvl w:ilvl="2" w:tplc="7ED08D44" w:tentative="1">
      <w:start w:val="1"/>
      <w:numFmt w:val="lowerRoman"/>
      <w:lvlText w:val="%3."/>
      <w:lvlJc w:val="right"/>
      <w:pPr>
        <w:ind w:left="2160" w:hanging="180"/>
      </w:pPr>
    </w:lvl>
    <w:lvl w:ilvl="3" w:tplc="00367DAA" w:tentative="1">
      <w:start w:val="1"/>
      <w:numFmt w:val="decimal"/>
      <w:lvlText w:val="%4."/>
      <w:lvlJc w:val="left"/>
      <w:pPr>
        <w:ind w:left="2880" w:hanging="360"/>
      </w:pPr>
    </w:lvl>
    <w:lvl w:ilvl="4" w:tplc="6F520B3E" w:tentative="1">
      <w:start w:val="1"/>
      <w:numFmt w:val="lowerLetter"/>
      <w:lvlText w:val="%5."/>
      <w:lvlJc w:val="left"/>
      <w:pPr>
        <w:ind w:left="3600" w:hanging="360"/>
      </w:pPr>
    </w:lvl>
    <w:lvl w:ilvl="5" w:tplc="C770C7D6" w:tentative="1">
      <w:start w:val="1"/>
      <w:numFmt w:val="lowerRoman"/>
      <w:lvlText w:val="%6."/>
      <w:lvlJc w:val="right"/>
      <w:pPr>
        <w:ind w:left="4320" w:hanging="180"/>
      </w:pPr>
    </w:lvl>
    <w:lvl w:ilvl="6" w:tplc="F6D4B1BC" w:tentative="1">
      <w:start w:val="1"/>
      <w:numFmt w:val="decimal"/>
      <w:lvlText w:val="%7."/>
      <w:lvlJc w:val="left"/>
      <w:pPr>
        <w:ind w:left="5040" w:hanging="360"/>
      </w:pPr>
    </w:lvl>
    <w:lvl w:ilvl="7" w:tplc="F8C099F4" w:tentative="1">
      <w:start w:val="1"/>
      <w:numFmt w:val="lowerLetter"/>
      <w:lvlText w:val="%8."/>
      <w:lvlJc w:val="left"/>
      <w:pPr>
        <w:ind w:left="5760" w:hanging="360"/>
      </w:pPr>
    </w:lvl>
    <w:lvl w:ilvl="8" w:tplc="CCFA27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E6886"/>
    <w:multiLevelType w:val="hybridMultilevel"/>
    <w:tmpl w:val="37E0DCF2"/>
    <w:lvl w:ilvl="0" w:tplc="1D189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4E8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B6DE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0E5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3824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1C4F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0DB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AF5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E2F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27302"/>
    <w:multiLevelType w:val="hybridMultilevel"/>
    <w:tmpl w:val="53402C80"/>
    <w:lvl w:ilvl="0" w:tplc="C0CCE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4A33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EA64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801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8EA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2E15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0C6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16C8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AC14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D31EC"/>
    <w:multiLevelType w:val="hybridMultilevel"/>
    <w:tmpl w:val="FC7A994A"/>
    <w:lvl w:ilvl="0" w:tplc="54943486">
      <w:numFmt w:val="bullet"/>
      <w:lvlText w:val="•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599AD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08A8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B06B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0C2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F836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C0B6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E6DA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34AB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92288650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160E89DE" w:tentative="1">
      <w:start w:val="1"/>
      <w:numFmt w:val="lowerLetter"/>
      <w:lvlText w:val="%2."/>
      <w:lvlJc w:val="left"/>
      <w:pPr>
        <w:ind w:left="1440" w:hanging="360"/>
      </w:pPr>
    </w:lvl>
    <w:lvl w:ilvl="2" w:tplc="7A04513A" w:tentative="1">
      <w:start w:val="1"/>
      <w:numFmt w:val="lowerRoman"/>
      <w:lvlText w:val="%3."/>
      <w:lvlJc w:val="right"/>
      <w:pPr>
        <w:ind w:left="2160" w:hanging="180"/>
      </w:pPr>
    </w:lvl>
    <w:lvl w:ilvl="3" w:tplc="B93A778C" w:tentative="1">
      <w:start w:val="1"/>
      <w:numFmt w:val="decimal"/>
      <w:lvlText w:val="%4."/>
      <w:lvlJc w:val="left"/>
      <w:pPr>
        <w:ind w:left="2880" w:hanging="360"/>
      </w:pPr>
    </w:lvl>
    <w:lvl w:ilvl="4" w:tplc="A9EEC080" w:tentative="1">
      <w:start w:val="1"/>
      <w:numFmt w:val="lowerLetter"/>
      <w:lvlText w:val="%5."/>
      <w:lvlJc w:val="left"/>
      <w:pPr>
        <w:ind w:left="3600" w:hanging="360"/>
      </w:pPr>
    </w:lvl>
    <w:lvl w:ilvl="5" w:tplc="7180BDFA" w:tentative="1">
      <w:start w:val="1"/>
      <w:numFmt w:val="lowerRoman"/>
      <w:lvlText w:val="%6."/>
      <w:lvlJc w:val="right"/>
      <w:pPr>
        <w:ind w:left="4320" w:hanging="180"/>
      </w:pPr>
    </w:lvl>
    <w:lvl w:ilvl="6" w:tplc="C31208B2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E4C27290" w:tentative="1">
      <w:start w:val="1"/>
      <w:numFmt w:val="lowerLetter"/>
      <w:lvlText w:val="%8."/>
      <w:lvlJc w:val="left"/>
      <w:pPr>
        <w:ind w:left="5760" w:hanging="360"/>
      </w:pPr>
    </w:lvl>
    <w:lvl w:ilvl="8" w:tplc="978AF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210FFA"/>
    <w:multiLevelType w:val="hybridMultilevel"/>
    <w:tmpl w:val="3FF86722"/>
    <w:lvl w:ilvl="0" w:tplc="4E707B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DA9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164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B20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BC5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1808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F84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B883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923E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5844B7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6E4E5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0E0659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540DA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8E51D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9E0D00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748447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6C83A6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760A6C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306001"/>
    <w:multiLevelType w:val="hybridMultilevel"/>
    <w:tmpl w:val="041E59B8"/>
    <w:lvl w:ilvl="0" w:tplc="8132D0E8">
      <w:numFmt w:val="bullet"/>
      <w:lvlText w:val="•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EAF2C7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A268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286F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0C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5233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2BE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CE0F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A4F0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20"/>
  </w:num>
  <w:num w:numId="4">
    <w:abstractNumId w:val="14"/>
  </w:num>
  <w:num w:numId="5">
    <w:abstractNumId w:val="15"/>
  </w:num>
  <w:num w:numId="6">
    <w:abstractNumId w:val="25"/>
  </w:num>
  <w:num w:numId="7">
    <w:abstractNumId w:val="8"/>
  </w:num>
  <w:num w:numId="8">
    <w:abstractNumId w:val="12"/>
  </w:num>
  <w:num w:numId="9">
    <w:abstractNumId w:val="23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1"/>
  </w:num>
  <w:num w:numId="15">
    <w:abstractNumId w:val="10"/>
  </w:num>
  <w:num w:numId="16">
    <w:abstractNumId w:val="21"/>
  </w:num>
  <w:num w:numId="17">
    <w:abstractNumId w:val="5"/>
  </w:num>
  <w:num w:numId="18">
    <w:abstractNumId w:val="28"/>
  </w:num>
  <w:num w:numId="19">
    <w:abstractNumId w:val="24"/>
  </w:num>
  <w:num w:numId="20">
    <w:abstractNumId w:val="16"/>
  </w:num>
  <w:num w:numId="21">
    <w:abstractNumId w:val="26"/>
  </w:num>
  <w:num w:numId="22">
    <w:abstractNumId w:val="6"/>
  </w:num>
  <w:num w:numId="23">
    <w:abstractNumId w:val="22"/>
  </w:num>
  <w:num w:numId="24">
    <w:abstractNumId w:val="1"/>
  </w:num>
  <w:num w:numId="25">
    <w:abstractNumId w:val="18"/>
  </w:num>
  <w:num w:numId="26">
    <w:abstractNumId w:val="27"/>
  </w:num>
  <w:num w:numId="27">
    <w:abstractNumId w:val="17"/>
  </w:num>
  <w:num w:numId="28">
    <w:abstractNumId w:val="19"/>
  </w:num>
  <w:num w:numId="2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0NzQ1NDA2tjSxMDdT0lEKTi0uzszPAykwqgUAS3/CaCwAAAA="/>
  </w:docVars>
  <w:rsids>
    <w:rsidRoot w:val="00CE6915"/>
    <w:rsid w:val="00027CE2"/>
    <w:rsid w:val="00037B50"/>
    <w:rsid w:val="00052382"/>
    <w:rsid w:val="0006568A"/>
    <w:rsid w:val="00076F0F"/>
    <w:rsid w:val="00084253"/>
    <w:rsid w:val="000C09AC"/>
    <w:rsid w:val="000D1F49"/>
    <w:rsid w:val="00143F89"/>
    <w:rsid w:val="001727CA"/>
    <w:rsid w:val="00187D40"/>
    <w:rsid w:val="001D4AE6"/>
    <w:rsid w:val="00215B85"/>
    <w:rsid w:val="002C56E6"/>
    <w:rsid w:val="00361691"/>
    <w:rsid w:val="00361E11"/>
    <w:rsid w:val="00376B65"/>
    <w:rsid w:val="0039390A"/>
    <w:rsid w:val="003F0847"/>
    <w:rsid w:val="0040090B"/>
    <w:rsid w:val="0042555F"/>
    <w:rsid w:val="004476D4"/>
    <w:rsid w:val="00447949"/>
    <w:rsid w:val="00455BE6"/>
    <w:rsid w:val="0046302A"/>
    <w:rsid w:val="00480347"/>
    <w:rsid w:val="00487D2D"/>
    <w:rsid w:val="004B07B5"/>
    <w:rsid w:val="004D5D62"/>
    <w:rsid w:val="004F76B5"/>
    <w:rsid w:val="005112D0"/>
    <w:rsid w:val="0052211F"/>
    <w:rsid w:val="0053338F"/>
    <w:rsid w:val="00535854"/>
    <w:rsid w:val="00577E06"/>
    <w:rsid w:val="005A3BF7"/>
    <w:rsid w:val="005D4DC7"/>
    <w:rsid w:val="005F0033"/>
    <w:rsid w:val="005F2035"/>
    <w:rsid w:val="005F7990"/>
    <w:rsid w:val="00632608"/>
    <w:rsid w:val="00635205"/>
    <w:rsid w:val="0063739C"/>
    <w:rsid w:val="0064068F"/>
    <w:rsid w:val="006E27EF"/>
    <w:rsid w:val="006F0BAB"/>
    <w:rsid w:val="00715D8D"/>
    <w:rsid w:val="007163EC"/>
    <w:rsid w:val="007520D7"/>
    <w:rsid w:val="00765AB9"/>
    <w:rsid w:val="00770F25"/>
    <w:rsid w:val="007A35A8"/>
    <w:rsid w:val="007B0A85"/>
    <w:rsid w:val="007C6A52"/>
    <w:rsid w:val="007F3E25"/>
    <w:rsid w:val="00816A26"/>
    <w:rsid w:val="0082043E"/>
    <w:rsid w:val="00852E78"/>
    <w:rsid w:val="0085363C"/>
    <w:rsid w:val="008954EF"/>
    <w:rsid w:val="00897509"/>
    <w:rsid w:val="008A5FF6"/>
    <w:rsid w:val="008E203A"/>
    <w:rsid w:val="0091229C"/>
    <w:rsid w:val="00940E73"/>
    <w:rsid w:val="0098597D"/>
    <w:rsid w:val="009922DB"/>
    <w:rsid w:val="00994FE5"/>
    <w:rsid w:val="009B4378"/>
    <w:rsid w:val="009C391A"/>
    <w:rsid w:val="009E2D4A"/>
    <w:rsid w:val="009F619A"/>
    <w:rsid w:val="009F6DDE"/>
    <w:rsid w:val="00A158E9"/>
    <w:rsid w:val="00A2266E"/>
    <w:rsid w:val="00A370A8"/>
    <w:rsid w:val="00AB49A5"/>
    <w:rsid w:val="00AF056A"/>
    <w:rsid w:val="00B62AB7"/>
    <w:rsid w:val="00BD265D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D54DA"/>
    <w:rsid w:val="00CE6104"/>
    <w:rsid w:val="00CE6915"/>
    <w:rsid w:val="00CE7918"/>
    <w:rsid w:val="00D16163"/>
    <w:rsid w:val="00D20398"/>
    <w:rsid w:val="00DB3FAD"/>
    <w:rsid w:val="00DD1ED4"/>
    <w:rsid w:val="00DD2CF5"/>
    <w:rsid w:val="00E61C09"/>
    <w:rsid w:val="00E87AF3"/>
    <w:rsid w:val="00EB3B58"/>
    <w:rsid w:val="00EB5EAD"/>
    <w:rsid w:val="00EC7359"/>
    <w:rsid w:val="00ED2508"/>
    <w:rsid w:val="00EE3054"/>
    <w:rsid w:val="00EE3EC6"/>
    <w:rsid w:val="00EE6C6F"/>
    <w:rsid w:val="00F00606"/>
    <w:rsid w:val="00F01256"/>
    <w:rsid w:val="00F079F2"/>
    <w:rsid w:val="00F503E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B55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215B85"/>
    <w:pPr>
      <w:ind w:left="720"/>
      <w:contextualSpacing/>
    </w:pPr>
  </w:style>
  <w:style w:type="paragraph" w:customStyle="1" w:styleId="Objective">
    <w:name w:val="Objective"/>
    <w:basedOn w:val="Normal"/>
    <w:next w:val="BodyText"/>
    <w:rsid w:val="001D4AE6"/>
    <w:pPr>
      <w:spacing w:before="60" w:after="220" w:line="220" w:lineRule="atLeast"/>
      <w:jc w:val="both"/>
    </w:pPr>
    <w:rPr>
      <w:rFonts w:ascii="Garamond" w:eastAsia="Times New Roman" w:hAnsi="Garamond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langeorge07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ehasarood\AppData\Roaming\Microsoft\Templates\Bold%20monogram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2019-12-07T10:19:00Z</dcterms:created>
  <dcterms:modified xsi:type="dcterms:W3CDTF">2019-12-07T10:19:00Z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