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6D589AE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DD03910" w14:textId="77777777" w:rsidR="003D1B71" w:rsidRDefault="00D1389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6D429A9" wp14:editId="344EFADB">
                  <wp:extent cx="1533525" cy="180430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llery-pi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41" cy="18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82A0CD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03BF292" w14:textId="77777777" w:rsidR="003D1B71" w:rsidRPr="00310F17" w:rsidRDefault="002D7204" w:rsidP="002D7204">
            <w:pPr>
              <w:pStyle w:val="Title"/>
            </w:pPr>
            <w:proofErr w:type="spellStart"/>
            <w:r>
              <w:t>Monis</w:t>
            </w:r>
            <w:proofErr w:type="spellEnd"/>
            <w:r>
              <w:t xml:space="preserve"> Ahmed Khan </w:t>
            </w:r>
            <w:r w:rsidR="003D1B71" w:rsidRPr="00310F17">
              <w:br/>
            </w:r>
            <w:r w:rsidRPr="002D7204">
              <w:rPr>
                <w:b w:val="0"/>
                <w:sz w:val="22"/>
                <w:szCs w:val="22"/>
              </w:rPr>
              <w:t>Experienced Office Assistant with a demonstrated history of working in the higher education industry. Skilled in C++, Table Tennis, Java, HTML, and JavaScript. Strong administrative professional with a Bachelor of Science - BS focused in Computer Science from University of Central Missouri.</w:t>
            </w:r>
          </w:p>
        </w:tc>
      </w:tr>
      <w:tr w:rsidR="003D1B71" w14:paraId="7B7D918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90FAC5B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953F83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ECE3F5C9AD694969B1C5214F9B574DDA"/>
              </w:placeholder>
              <w:temporary/>
              <w:showingPlcHdr/>
              <w15:appearance w15:val="hidden"/>
            </w:sdtPr>
            <w:sdtEndPr/>
            <w:sdtContent>
              <w:p w14:paraId="1566826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18A50E72" w14:textId="77777777" w:rsidR="003D1B71" w:rsidRPr="00740017" w:rsidRDefault="002D7204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 2017-Aug 2017</w:t>
            </w:r>
          </w:p>
          <w:p w14:paraId="0F27F645" w14:textId="224298CE" w:rsidR="003D1B71" w:rsidRPr="00740017" w:rsidRDefault="002D7204" w:rsidP="00AC6C7E">
            <w:pPr>
              <w:pStyle w:val="Experience"/>
              <w:rPr>
                <w:rFonts w:ascii="Calibri" w:hAnsi="Calibri" w:cs="Calibri"/>
              </w:rPr>
            </w:pPr>
            <w:r w:rsidRPr="002D7204">
              <w:rPr>
                <w:rStyle w:val="Strong"/>
                <w:rFonts w:ascii="Calibri" w:hAnsi="Calibri" w:cs="Calibri"/>
              </w:rPr>
              <w:t xml:space="preserve">Software Intern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>
              <w:t xml:space="preserve"> </w:t>
            </w:r>
            <w:r w:rsidR="0047110D" w:rsidRPr="002D7204">
              <w:rPr>
                <w:rStyle w:val="Strong"/>
                <w:rFonts w:ascii="Calibri" w:hAnsi="Calibri" w:cs="Calibri"/>
              </w:rPr>
              <w:t>Interpreter</w:t>
            </w:r>
            <w:r w:rsidR="0047110D" w:rsidRPr="00740017">
              <w:rPr>
                <w:rFonts w:ascii="Calibri" w:hAnsi="Calibri" w:cs="Calibri"/>
              </w:rPr>
              <w:t xml:space="preserve"> 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Pr="002D7204">
              <w:rPr>
                <w:rFonts w:ascii="Calibri" w:hAnsi="Calibri" w:cs="Calibri"/>
              </w:rPr>
              <w:t>Virtual Voyage, Indore, India</w:t>
            </w:r>
          </w:p>
          <w:p w14:paraId="0B1F7A27" w14:textId="209F269B" w:rsidR="003D1B71" w:rsidRPr="00740017" w:rsidRDefault="002D7204" w:rsidP="00AC6C7E">
            <w:pPr>
              <w:pStyle w:val="Experience"/>
              <w:rPr>
                <w:rFonts w:ascii="Calibri" w:hAnsi="Calibri" w:cs="Calibri"/>
              </w:rPr>
            </w:pPr>
            <w:r w:rsidRPr="002D7204">
              <w:rPr>
                <w:rFonts w:ascii="Calibri" w:hAnsi="Calibri" w:cs="Calibri"/>
              </w:rPr>
              <w:t xml:space="preserve">Worked on a software that coverts syntax of python to work in Java. The Code is written in Java. The syntax </w:t>
            </w:r>
            <w:r w:rsidR="0047110D" w:rsidRPr="002D7204">
              <w:rPr>
                <w:rFonts w:ascii="Calibri" w:hAnsi="Calibri" w:cs="Calibri"/>
              </w:rPr>
              <w:t>includes</w:t>
            </w:r>
            <w:r w:rsidRPr="002D7204">
              <w:rPr>
                <w:rFonts w:ascii="Calibri" w:hAnsi="Calibri" w:cs="Calibri"/>
              </w:rPr>
              <w:t xml:space="preserve"> the use of brackets, letters, and numbers with the proper formatting.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BDAA06434DE484AB414A42B9F4E09CF"/>
              </w:placeholder>
              <w:temporary/>
              <w:showingPlcHdr/>
              <w15:appearance w15:val="hidden"/>
            </w:sdtPr>
            <w:sdtEndPr/>
            <w:sdtContent>
              <w:p w14:paraId="519DEFC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33047551" w14:textId="77777777" w:rsidR="003D1B71" w:rsidRPr="00740017" w:rsidRDefault="002D7204" w:rsidP="00353B60">
            <w:pPr>
              <w:pStyle w:val="SchoolName"/>
            </w:pPr>
            <w:r w:rsidRPr="002D7204">
              <w:t>University of Central Missouri</w:t>
            </w:r>
            <w:r w:rsidR="003D1B71" w:rsidRPr="00740017">
              <w:t xml:space="preserve">, </w:t>
            </w:r>
          </w:p>
          <w:p w14:paraId="4D157DF7" w14:textId="77777777" w:rsidR="002D7204" w:rsidRPr="002D7204" w:rsidRDefault="002D7204" w:rsidP="002D7204">
            <w:pPr>
              <w:pStyle w:val="ListBullet"/>
              <w:rPr>
                <w:rFonts w:ascii="Calibri" w:hAnsi="Calibri" w:cs="Calibri"/>
              </w:rPr>
            </w:pPr>
            <w:r w:rsidRPr="002D7204">
              <w:rPr>
                <w:rFonts w:ascii="Calibri" w:hAnsi="Calibri" w:cs="Calibri"/>
              </w:rPr>
              <w:t>Minor: Software Development, GPA: 3.5 out of 4.0</w:t>
            </w:r>
          </w:p>
          <w:p w14:paraId="4C8E48E4" w14:textId="53F5F2F2" w:rsidR="003D1B71" w:rsidRPr="00740017" w:rsidRDefault="002D7204" w:rsidP="002D7204">
            <w:pPr>
              <w:pStyle w:val="ListBullet"/>
              <w:rPr>
                <w:rFonts w:ascii="Calibri" w:hAnsi="Calibri" w:cs="Calibri"/>
              </w:rPr>
            </w:pPr>
            <w:r w:rsidRPr="002D7204">
              <w:rPr>
                <w:rFonts w:ascii="Calibri" w:hAnsi="Calibri" w:cs="Calibri"/>
              </w:rPr>
              <w:t>High School GPA: 4.0 out 4.0</w:t>
            </w:r>
            <w:r w:rsidR="0047110D" w:rsidRPr="002D7204">
              <w:rPr>
                <w:rFonts w:ascii="Calibri" w:hAnsi="Calibri" w:cs="Calibri"/>
              </w:rPr>
              <w:t xml:space="preserve">, </w:t>
            </w:r>
            <w:r w:rsidR="0047110D">
              <w:rPr>
                <w:rFonts w:ascii="Calibri" w:hAnsi="Calibri" w:cs="Calibri"/>
              </w:rPr>
              <w:t>10</w:t>
            </w:r>
            <w:r>
              <w:rPr>
                <w:rFonts w:ascii="Calibri" w:hAnsi="Calibri" w:cs="Calibri"/>
              </w:rPr>
              <w:t>th grade GPA 8.0 out of 10.0</w:t>
            </w:r>
          </w:p>
          <w:p w14:paraId="098F3CB5" w14:textId="77777777" w:rsidR="003D1B71" w:rsidRDefault="002D7204" w:rsidP="002D7204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2D7204">
              <w:rPr>
                <w:rFonts w:ascii="Calibri" w:hAnsi="Calibri" w:cs="Calibri"/>
                <w:color w:val="0072C7"/>
              </w:rPr>
              <w:t>TECHNICAL SKILLS:</w:t>
            </w:r>
          </w:p>
          <w:p w14:paraId="5718921E" w14:textId="77777777" w:rsidR="002D7204" w:rsidRDefault="002D7204" w:rsidP="002D7204">
            <w:r>
              <w:t xml:space="preserve">Programming Language:   </w:t>
            </w:r>
            <w:r w:rsidRPr="002D7204">
              <w:t>Java, C#, VB.net, Python, MATLAB, C, C++</w:t>
            </w:r>
          </w:p>
          <w:p w14:paraId="64AA62BC" w14:textId="7DCD0C9C" w:rsidR="002D7204" w:rsidRDefault="002D7204" w:rsidP="002D7204">
            <w:r>
              <w:t xml:space="preserve">Web Technologies:      </w:t>
            </w:r>
            <w:r w:rsidRPr="002D7204">
              <w:t xml:space="preserve"> </w:t>
            </w:r>
            <w:r>
              <w:t xml:space="preserve"> </w:t>
            </w:r>
            <w:r w:rsidRPr="002D7204">
              <w:t xml:space="preserve">HTML, CSS, JavaScript, JSON, XML, </w:t>
            </w:r>
            <w:r w:rsidR="0047110D" w:rsidRPr="002D7204">
              <w:t>jQuery</w:t>
            </w:r>
            <w:r w:rsidRPr="002D7204">
              <w:t>, Ajax.</w:t>
            </w:r>
          </w:p>
          <w:p w14:paraId="779ABE54" w14:textId="77777777" w:rsidR="002D7204" w:rsidRDefault="002D7204" w:rsidP="002D7204">
            <w:r>
              <w:t>Databases</w:t>
            </w:r>
            <w:r w:rsidRPr="002D7204">
              <w:t xml:space="preserve">: </w:t>
            </w:r>
            <w:r w:rsidRPr="002D7204">
              <w:tab/>
            </w:r>
            <w:r>
              <w:t xml:space="preserve">             </w:t>
            </w:r>
            <w:r w:rsidRPr="002D7204">
              <w:t>MySQL, SQL Server</w:t>
            </w:r>
          </w:p>
          <w:p w14:paraId="06849C46" w14:textId="77777777" w:rsidR="002D7204" w:rsidRDefault="002D7204" w:rsidP="002D7204">
            <w:r>
              <w:t>Frameworks</w:t>
            </w:r>
            <w:r w:rsidRPr="002D7204">
              <w:t>:</w:t>
            </w:r>
            <w:r w:rsidRPr="002D7204">
              <w:tab/>
            </w:r>
            <w:r>
              <w:t xml:space="preserve">             </w:t>
            </w:r>
            <w:r w:rsidRPr="002D7204">
              <w:t>Spring Framework</w:t>
            </w:r>
          </w:p>
          <w:p w14:paraId="286BD15E" w14:textId="77777777" w:rsidR="002D7204" w:rsidRDefault="002D7204" w:rsidP="002D7204">
            <w:r>
              <w:t xml:space="preserve">Development Tool:       </w:t>
            </w:r>
            <w:r w:rsidRPr="002D7204">
              <w:t>Eclipse, NetBeans, Apache Ant, Apache Maven.</w:t>
            </w:r>
          </w:p>
          <w:p w14:paraId="4B4BD5DE" w14:textId="77777777" w:rsidR="002D7204" w:rsidRDefault="002D7204" w:rsidP="002D7204">
            <w:r>
              <w:t>Platforms</w:t>
            </w:r>
            <w:r w:rsidRPr="002D7204">
              <w:t>:</w:t>
            </w:r>
            <w:r w:rsidRPr="002D7204">
              <w:tab/>
            </w:r>
            <w:r>
              <w:t xml:space="preserve">           </w:t>
            </w:r>
            <w:r w:rsidRPr="002D7204">
              <w:t xml:space="preserve"> Windows, Linux (Ubuntu, Mint, SEED,</w:t>
            </w:r>
          </w:p>
          <w:p w14:paraId="375893DE" w14:textId="4F9139A8" w:rsidR="002D7204" w:rsidRPr="002D7204" w:rsidRDefault="002D7204" w:rsidP="002D7204">
            <w:r>
              <w:t xml:space="preserve">Testing </w:t>
            </w:r>
            <w:r w:rsidR="0047110D">
              <w:t>Tools:</w:t>
            </w:r>
            <w:r w:rsidRPr="002D7204">
              <w:tab/>
            </w:r>
            <w:r>
              <w:t xml:space="preserve">           </w:t>
            </w:r>
            <w:r w:rsidRPr="002D7204">
              <w:t xml:space="preserve"> Selenium, Junit, Mockito</w:t>
            </w:r>
            <w:r w:rsidRPr="002D7204">
              <w:tab/>
            </w:r>
          </w:p>
          <w:p w14:paraId="5C2D8CE7" w14:textId="77777777" w:rsidR="003D1B71" w:rsidRPr="00E572D6" w:rsidRDefault="002D720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2D7204">
              <w:rPr>
                <w:rFonts w:ascii="Calibri" w:hAnsi="Calibri" w:cs="Calibri"/>
                <w:color w:val="0072C7"/>
              </w:rPr>
              <w:t>PROJECTS:</w:t>
            </w:r>
          </w:p>
          <w:p w14:paraId="5A837147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  <w:r w:rsidRPr="00D13898">
              <w:rPr>
                <w:rFonts w:ascii="Calibri" w:hAnsi="Calibri" w:cs="Calibri"/>
              </w:rPr>
              <w:t>Spelling and Grammar Checker: University of Central Missouri, (Spring 2019)</w:t>
            </w:r>
          </w:p>
          <w:p w14:paraId="7F9D9831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 xml:space="preserve"> Worked on the development and maintenance of the software application in JAVA that checks.</w:t>
            </w:r>
          </w:p>
          <w:p w14:paraId="5BE4831D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 xml:space="preserve">Made the whole GUI for the application in </w:t>
            </w:r>
            <w:proofErr w:type="spellStart"/>
            <w:r w:rsidRPr="00D13898">
              <w:rPr>
                <w:rFonts w:ascii="Calibri" w:hAnsi="Calibri" w:cs="Calibri"/>
              </w:rPr>
              <w:t>JText</w:t>
            </w:r>
            <w:proofErr w:type="spellEnd"/>
            <w:r w:rsidRPr="00D13898">
              <w:rPr>
                <w:rFonts w:ascii="Calibri" w:hAnsi="Calibri" w:cs="Calibri"/>
              </w:rPr>
              <w:t xml:space="preserve"> fame. Used the </w:t>
            </w:r>
            <w:proofErr w:type="spellStart"/>
            <w:r w:rsidRPr="00D13898">
              <w:rPr>
                <w:rFonts w:ascii="Calibri" w:hAnsi="Calibri" w:cs="Calibri"/>
              </w:rPr>
              <w:t>JLanguage</w:t>
            </w:r>
            <w:proofErr w:type="spellEnd"/>
            <w:r w:rsidRPr="00D13898">
              <w:rPr>
                <w:rFonts w:ascii="Calibri" w:hAnsi="Calibri" w:cs="Calibri"/>
              </w:rPr>
              <w:t xml:space="preserve"> tool with the API.</w:t>
            </w:r>
          </w:p>
          <w:p w14:paraId="6886DE5A" w14:textId="77777777" w:rsidR="003D1B71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>Also, used JSON to get the data from the web language tool to the application and JUnit for testing.</w:t>
            </w:r>
          </w:p>
          <w:p w14:paraId="190D1557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2.</w:t>
            </w:r>
            <w:r w:rsidRPr="00D13898">
              <w:rPr>
                <w:rFonts w:ascii="Calibri" w:hAnsi="Calibri" w:cs="Calibri"/>
              </w:rPr>
              <w:t xml:space="preserve">Coloroid: University of Central Missouri, (Fall 2017) </w:t>
            </w:r>
          </w:p>
          <w:p w14:paraId="25F85AA3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>Designed and developed a puzzle game in HTML, CSS and JAVASCRIPT.</w:t>
            </w:r>
          </w:p>
          <w:p w14:paraId="43B9E340" w14:textId="77777777" w:rsid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>Used recursion and data structures to solve the problem. It has features of selecting the size of the grid.</w:t>
            </w:r>
          </w:p>
          <w:p w14:paraId="4D4FE564" w14:textId="77777777" w:rsidR="00D13898" w:rsidRDefault="00D13898" w:rsidP="00D13898">
            <w:pPr>
              <w:rPr>
                <w:rFonts w:ascii="Calibri" w:hAnsi="Calibri" w:cs="Calibri"/>
              </w:rPr>
            </w:pPr>
          </w:p>
          <w:p w14:paraId="0D2010B0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  <w:r w:rsidRPr="00D13898">
              <w:rPr>
                <w:rFonts w:ascii="Calibri" w:hAnsi="Calibri" w:cs="Calibri"/>
              </w:rPr>
              <w:t>Book Publication Management: University of Central Missouri (Fall 2018)</w:t>
            </w:r>
          </w:p>
          <w:p w14:paraId="222CDDDF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>Developed a web Application made in HTML, CSS that stores and edit the information.</w:t>
            </w:r>
          </w:p>
          <w:p w14:paraId="2E4874C0" w14:textId="77777777" w:rsid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 xml:space="preserve">Used database tool like MySQL, PHP to store, view and retrieve the data from the database. </w:t>
            </w:r>
          </w:p>
          <w:p w14:paraId="2CB3C131" w14:textId="77777777" w:rsidR="00D13898" w:rsidRDefault="00D13898" w:rsidP="00D13898">
            <w:pPr>
              <w:rPr>
                <w:rFonts w:ascii="Calibri" w:hAnsi="Calibri" w:cs="Calibri"/>
              </w:rPr>
            </w:pPr>
          </w:p>
          <w:p w14:paraId="07074DAB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</w:t>
            </w:r>
            <w:r w:rsidRPr="00D13898">
              <w:rPr>
                <w:rFonts w:ascii="Calibri" w:hAnsi="Calibri" w:cs="Calibri"/>
              </w:rPr>
              <w:t>Minesweeper: University of Central Missouri (Spring 2018)</w:t>
            </w:r>
          </w:p>
          <w:p w14:paraId="3E3B5CEE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 xml:space="preserve">Designed and developed a well-known game of mines. It is a puzzle game in VB.net. </w:t>
            </w:r>
          </w:p>
          <w:p w14:paraId="0668FF11" w14:textId="77777777" w:rsidR="00D13898" w:rsidRPr="00D13898" w:rsidRDefault="00D13898" w:rsidP="00D1389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•</w:t>
            </w:r>
            <w:r w:rsidRPr="00D13898">
              <w:rPr>
                <w:rFonts w:ascii="Calibri" w:hAnsi="Calibri" w:cs="Calibri"/>
              </w:rPr>
              <w:t>It has many functions that select the difficulty and the size of the grid</w:t>
            </w:r>
          </w:p>
          <w:p w14:paraId="050DD22C" w14:textId="77777777" w:rsidR="00D13898" w:rsidRPr="00740017" w:rsidRDefault="00D13898" w:rsidP="00D13898">
            <w:pPr>
              <w:rPr>
                <w:rFonts w:ascii="Calibri" w:hAnsi="Calibri" w:cs="Calibri"/>
              </w:rPr>
            </w:pPr>
          </w:p>
          <w:p w14:paraId="7E448ECA" w14:textId="77777777" w:rsidR="003D1B71" w:rsidRDefault="00D1389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D13898">
              <w:rPr>
                <w:rFonts w:ascii="Calibri" w:hAnsi="Calibri" w:cs="Calibri"/>
                <w:color w:val="0072C7"/>
              </w:rPr>
              <w:t>ACHIEVEMENTS ACADEMICS:</w:t>
            </w:r>
          </w:p>
          <w:p w14:paraId="2726CD0D" w14:textId="77777777" w:rsidR="00D13898" w:rsidRDefault="00D13898" w:rsidP="00D13898">
            <w:r>
              <w:t>•</w:t>
            </w:r>
            <w:r>
              <w:tab/>
              <w:t>Honors UCM Dean’s List (2 Consecutive times)</w:t>
            </w:r>
          </w:p>
          <w:p w14:paraId="16953455" w14:textId="77777777" w:rsidR="00D13898" w:rsidRPr="00D13898" w:rsidRDefault="00D13898" w:rsidP="00D13898">
            <w:r>
              <w:t>•</w:t>
            </w:r>
            <w:r>
              <w:tab/>
              <w:t>Algorithm Design Certificate: Stanford University</w:t>
            </w:r>
          </w:p>
          <w:p w14:paraId="750554BA" w14:textId="77777777" w:rsidR="003D1B71" w:rsidRDefault="003D1B71" w:rsidP="00D13898">
            <w:pPr>
              <w:rPr>
                <w:rFonts w:ascii="Calibri" w:hAnsi="Calibri" w:cs="Calibri"/>
              </w:rPr>
            </w:pPr>
          </w:p>
          <w:p w14:paraId="68905815" w14:textId="77777777" w:rsidR="00D13898" w:rsidRDefault="00D13898" w:rsidP="00D13898">
            <w:pPr>
              <w:kinsoku w:val="0"/>
              <w:overflowPunct w:val="0"/>
              <w:spacing w:before="360" w:after="120"/>
              <w:outlineLvl w:val="1"/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Courses:</w:t>
            </w:r>
          </w:p>
          <w:p w14:paraId="049008DB" w14:textId="77777777" w:rsidR="00D13898" w:rsidRPr="00D13898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Algorithm Design and Analysis </w:t>
            </w:r>
          </w:p>
          <w:p w14:paraId="1EE968BB" w14:textId="72C1F80E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C and Unix</w:t>
            </w:r>
          </w:p>
          <w:p w14:paraId="3331CD46" w14:textId="5A27BBA8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proofErr w:type="gramStart"/>
            <w:r w:rsidRPr="00D13898">
              <w:rPr>
                <w:rFonts w:ascii="Calibri" w:hAnsi="Calibri" w:cs="Calibri"/>
              </w:rPr>
              <w:t>Client Side</w:t>
            </w:r>
            <w:proofErr w:type="gramEnd"/>
            <w:r w:rsidRPr="00D13898">
              <w:rPr>
                <w:rFonts w:ascii="Calibri" w:hAnsi="Calibri" w:cs="Calibri"/>
              </w:rPr>
              <w:t xml:space="preserve"> Web Programming</w:t>
            </w:r>
          </w:p>
          <w:p w14:paraId="531CB6AB" w14:textId="278DF743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Data Structure</w:t>
            </w:r>
          </w:p>
          <w:p w14:paraId="6D973831" w14:textId="0194925B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Hardware</w:t>
            </w:r>
          </w:p>
          <w:p w14:paraId="69C59F76" w14:textId="13E83AD7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Java</w:t>
            </w:r>
          </w:p>
          <w:p w14:paraId="11D3C6BB" w14:textId="4DD3C698" w:rsidR="00D13898" w:rsidRPr="0047110D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Operating System</w:t>
            </w:r>
          </w:p>
          <w:p w14:paraId="047BA4CA" w14:textId="77777777" w:rsidR="00D13898" w:rsidRDefault="00D13898" w:rsidP="00D13898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D13898">
              <w:rPr>
                <w:rFonts w:ascii="Calibri" w:hAnsi="Calibri" w:cs="Calibri"/>
              </w:rPr>
              <w:t>Software Engineering</w:t>
            </w:r>
          </w:p>
          <w:p w14:paraId="512680AF" w14:textId="1C3474B9" w:rsidR="002519AE" w:rsidRDefault="00580DBD" w:rsidP="002519AE">
            <w:pPr>
              <w:kinsoku w:val="0"/>
              <w:overflowPunct w:val="0"/>
              <w:spacing w:before="360" w:after="120"/>
              <w:outlineLvl w:val="1"/>
            </w:pPr>
            <w: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LinkedIn</w:t>
            </w:r>
            <w:bookmarkStart w:id="0" w:name="_GoBack"/>
            <w:bookmarkEnd w:id="0"/>
            <w:r w:rsidR="002519AE"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 xml:space="preserve">: </w:t>
            </w:r>
            <w:hyperlink r:id="rId11" w:history="1">
              <w:r w:rsidR="002519AE" w:rsidRPr="00E06CEE">
                <w:rPr>
                  <w:rStyle w:val="Hyperlink"/>
                </w:rPr>
                <w:t>https://www.linkedin.com/in/monis-ahmed-khan-</w:t>
              </w:r>
            </w:hyperlink>
            <w:r w:rsidR="002519AE">
              <w:t xml:space="preserve">  97a05a152</w:t>
            </w:r>
          </w:p>
          <w:p w14:paraId="6DE0FCA9" w14:textId="740DC090" w:rsidR="002519AE" w:rsidRPr="002519AE" w:rsidRDefault="00580DBD" w:rsidP="002519AE">
            <w:pPr>
              <w:kinsoku w:val="0"/>
              <w:overflowPunct w:val="0"/>
              <w:spacing w:before="360" w:after="120"/>
              <w:outlineLvl w:val="1"/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GitHub</w:t>
            </w:r>
            <w:r w:rsidR="002519AE"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 xml:space="preserve">: </w:t>
            </w:r>
          </w:p>
          <w:sdt>
            <w:sdtP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id w:val="-1802451341"/>
              <w:placeholder>
                <w:docPart w:val="37BF63B71ACD45C5B42F765FBEFD2BDA"/>
              </w:placeholder>
              <w:temporary/>
              <w:showingPlcHdr/>
              <w15:appearance w15:val="hidden"/>
            </w:sdtPr>
            <w:sdtEndPr/>
            <w:sdtContent>
              <w:p w14:paraId="166D9D58" w14:textId="77777777" w:rsidR="00D13898" w:rsidRPr="00D13898" w:rsidRDefault="00D13898" w:rsidP="00D13898">
                <w:pPr>
                  <w:kinsoku w:val="0"/>
                  <w:overflowPunct w:val="0"/>
                  <w:spacing w:before="360" w:after="120"/>
                  <w:outlineLvl w:val="1"/>
                  <w:rPr>
                    <w:rFonts w:ascii="Calibri" w:hAnsi="Calibri" w:cs="Calibri"/>
                    <w:b/>
                    <w:bCs/>
                    <w:color w:val="0072C7"/>
                    <w:sz w:val="24"/>
                    <w:szCs w:val="20"/>
                    <w:u w:val="single"/>
                  </w:rPr>
                </w:pPr>
                <w:r w:rsidRPr="00D13898">
                  <w:rPr>
                    <w:rFonts w:asciiTheme="majorHAnsi" w:hAnsiTheme="majorHAnsi" w:cs="Georgia"/>
                    <w:b/>
                    <w:bCs/>
                    <w:color w:val="0072C7" w:themeColor="accent2"/>
                    <w:sz w:val="24"/>
                    <w:szCs w:val="20"/>
                    <w:u w:val="single"/>
                  </w:rPr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16C36CAEDECB43019B29EC792C4166F7"/>
              </w:placeholder>
              <w:temporary/>
              <w:showingPlcHdr/>
              <w15:appearance w15:val="hidden"/>
            </w:sdtPr>
            <w:sdtEndPr/>
            <w:sdtContent>
              <w:p w14:paraId="063A0925" w14:textId="77777777" w:rsidR="00D13898" w:rsidRPr="0056708E" w:rsidRDefault="00D13898" w:rsidP="00D13898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D13898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2ADD3A89" w14:textId="77777777" w:rsidTr="003D1B71">
        <w:trPr>
          <w:trHeight w:val="1164"/>
        </w:trPr>
        <w:tc>
          <w:tcPr>
            <w:tcW w:w="720" w:type="dxa"/>
          </w:tcPr>
          <w:p w14:paraId="1B45C88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F29E77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5A26C1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19ABB6" w14:textId="77777777" w:rsidR="003D1B71" w:rsidRPr="00590471" w:rsidRDefault="003D1B71" w:rsidP="00222466"/>
        </w:tc>
      </w:tr>
      <w:tr w:rsidR="003D1B71" w14:paraId="0F69F7EA" w14:textId="77777777" w:rsidTr="003D1B71">
        <w:trPr>
          <w:trHeight w:val="543"/>
        </w:trPr>
        <w:tc>
          <w:tcPr>
            <w:tcW w:w="720" w:type="dxa"/>
          </w:tcPr>
          <w:p w14:paraId="041B764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9674B1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FA81D1" wp14:editId="29531C19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32C6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5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307626D" w14:textId="77777777" w:rsidR="003D1B71" w:rsidRPr="00380FD1" w:rsidRDefault="00B52A1D" w:rsidP="00380FD1">
            <w:pPr>
              <w:pStyle w:val="Information"/>
            </w:pPr>
            <w:sdt>
              <w:sdtPr>
                <w:id w:val="1645700282"/>
                <w:placeholder>
                  <w:docPart w:val="DBA3A2D3FBDF438FA4A2E7F4B21DDCE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14:paraId="6D57A4F2" w14:textId="77777777" w:rsidR="003D1B71" w:rsidRPr="00380FD1" w:rsidRDefault="00B52A1D" w:rsidP="00380FD1">
            <w:pPr>
              <w:pStyle w:val="Information"/>
            </w:pPr>
            <w:sdt>
              <w:sdtPr>
                <w:id w:val="-798381348"/>
                <w:placeholder>
                  <w:docPart w:val="99EEC183E53B4E1FADCD8CE28D0AF63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565FBE5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15F522" w14:textId="77777777" w:rsidR="003D1B71" w:rsidRDefault="003D1B71" w:rsidP="005801E5">
            <w:pPr>
              <w:pStyle w:val="Heading1"/>
            </w:pPr>
          </w:p>
        </w:tc>
      </w:tr>
      <w:tr w:rsidR="003D1B71" w14:paraId="7E828C9F" w14:textId="77777777" w:rsidTr="003D1B71">
        <w:trPr>
          <w:trHeight w:val="183"/>
        </w:trPr>
        <w:tc>
          <w:tcPr>
            <w:tcW w:w="720" w:type="dxa"/>
          </w:tcPr>
          <w:p w14:paraId="6F58885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72BA76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668005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E190F4" w14:textId="77777777" w:rsidR="003D1B71" w:rsidRDefault="003D1B71" w:rsidP="005801E5">
            <w:pPr>
              <w:pStyle w:val="Heading1"/>
            </w:pPr>
          </w:p>
        </w:tc>
      </w:tr>
      <w:tr w:rsidR="003D1B71" w14:paraId="76F4CEAB" w14:textId="77777777" w:rsidTr="003D1B71">
        <w:trPr>
          <w:trHeight w:val="624"/>
        </w:trPr>
        <w:tc>
          <w:tcPr>
            <w:tcW w:w="720" w:type="dxa"/>
          </w:tcPr>
          <w:p w14:paraId="7159A18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95A18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69B782" wp14:editId="16B1DA8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493D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7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61FBBB" w14:textId="77777777" w:rsidR="003D1B71" w:rsidRPr="00380FD1" w:rsidRDefault="002D7204" w:rsidP="002D7204">
            <w:pPr>
              <w:pStyle w:val="Information"/>
            </w:pPr>
            <w:r>
              <w:t xml:space="preserve">(660) 238-4616 </w:t>
            </w:r>
          </w:p>
        </w:tc>
        <w:tc>
          <w:tcPr>
            <w:tcW w:w="423" w:type="dxa"/>
            <w:vMerge/>
          </w:tcPr>
          <w:p w14:paraId="1B02DFF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56046E" w14:textId="77777777" w:rsidR="003D1B71" w:rsidRDefault="003D1B71" w:rsidP="005801E5">
            <w:pPr>
              <w:pStyle w:val="Heading1"/>
            </w:pPr>
          </w:p>
        </w:tc>
      </w:tr>
      <w:tr w:rsidR="003D1B71" w14:paraId="5DC6A0E9" w14:textId="77777777" w:rsidTr="003D1B71">
        <w:trPr>
          <w:trHeight w:val="183"/>
        </w:trPr>
        <w:tc>
          <w:tcPr>
            <w:tcW w:w="720" w:type="dxa"/>
          </w:tcPr>
          <w:p w14:paraId="28A966B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5D73AC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CF791A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9BA2F0" w14:textId="77777777" w:rsidR="003D1B71" w:rsidRDefault="003D1B71" w:rsidP="005801E5">
            <w:pPr>
              <w:pStyle w:val="Heading1"/>
            </w:pPr>
          </w:p>
        </w:tc>
      </w:tr>
      <w:tr w:rsidR="003D1B71" w14:paraId="45E11714" w14:textId="77777777" w:rsidTr="003D1B71">
        <w:trPr>
          <w:trHeight w:val="633"/>
        </w:trPr>
        <w:tc>
          <w:tcPr>
            <w:tcW w:w="720" w:type="dxa"/>
          </w:tcPr>
          <w:p w14:paraId="2817EEA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2C292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1A5BD1" wp14:editId="4E413FC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43D3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9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E32BF5C" w14:textId="77777777" w:rsidR="003D1B71" w:rsidRPr="00380FD1" w:rsidRDefault="00B52A1D" w:rsidP="00380FD1">
            <w:pPr>
              <w:pStyle w:val="Information"/>
            </w:pPr>
            <w:sdt>
              <w:sdtPr>
                <w:id w:val="-1997099910"/>
                <w:placeholder>
                  <w:docPart w:val="DD94A358AA5048A3909B06CE43F5625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2BE42D9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BB6261D" w14:textId="77777777" w:rsidR="003D1B71" w:rsidRDefault="003D1B71" w:rsidP="005801E5">
            <w:pPr>
              <w:pStyle w:val="Heading1"/>
            </w:pPr>
          </w:p>
        </w:tc>
      </w:tr>
      <w:tr w:rsidR="003D1B71" w14:paraId="2A7D8D24" w14:textId="77777777" w:rsidTr="003D1B71">
        <w:trPr>
          <w:trHeight w:val="174"/>
        </w:trPr>
        <w:tc>
          <w:tcPr>
            <w:tcW w:w="720" w:type="dxa"/>
          </w:tcPr>
          <w:p w14:paraId="673F2D8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C1CCD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EDCFEB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F23C65C" w14:textId="77777777" w:rsidR="003D1B71" w:rsidRDefault="003D1B71" w:rsidP="005801E5">
            <w:pPr>
              <w:pStyle w:val="Heading1"/>
            </w:pPr>
          </w:p>
        </w:tc>
      </w:tr>
      <w:tr w:rsidR="003D1B71" w14:paraId="42765F5E" w14:textId="77777777" w:rsidTr="003D1B71">
        <w:trPr>
          <w:trHeight w:val="633"/>
        </w:trPr>
        <w:tc>
          <w:tcPr>
            <w:tcW w:w="720" w:type="dxa"/>
          </w:tcPr>
          <w:p w14:paraId="2D9C702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86517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38DA36" wp14:editId="78181B7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C044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1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CF12EC1" w14:textId="77777777" w:rsidR="003D1B71" w:rsidRPr="00380FD1" w:rsidRDefault="002D7204" w:rsidP="002D7204">
            <w:pPr>
              <w:pStyle w:val="Information"/>
            </w:pPr>
            <w:r>
              <w:t>mxk83920ucmo.ed</w:t>
            </w:r>
          </w:p>
        </w:tc>
        <w:tc>
          <w:tcPr>
            <w:tcW w:w="423" w:type="dxa"/>
            <w:vMerge/>
          </w:tcPr>
          <w:p w14:paraId="7B9B9619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ADA442E" w14:textId="77777777" w:rsidR="003D1B71" w:rsidRDefault="003D1B71" w:rsidP="005801E5">
            <w:pPr>
              <w:pStyle w:val="Heading1"/>
            </w:pPr>
          </w:p>
        </w:tc>
      </w:tr>
      <w:tr w:rsidR="003D1B71" w14:paraId="23B6A57E" w14:textId="77777777" w:rsidTr="003D1B71">
        <w:trPr>
          <w:trHeight w:val="2448"/>
        </w:trPr>
        <w:tc>
          <w:tcPr>
            <w:tcW w:w="720" w:type="dxa"/>
          </w:tcPr>
          <w:p w14:paraId="52357E0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92FB29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5E26C72" w14:textId="77777777" w:rsidR="003D1B71" w:rsidRDefault="003D1B71" w:rsidP="00222466"/>
        </w:tc>
        <w:tc>
          <w:tcPr>
            <w:tcW w:w="6607" w:type="dxa"/>
            <w:vMerge/>
          </w:tcPr>
          <w:p w14:paraId="3A673059" w14:textId="77777777" w:rsidR="003D1B71" w:rsidRDefault="003D1B71" w:rsidP="00222466"/>
        </w:tc>
      </w:tr>
    </w:tbl>
    <w:p w14:paraId="30F7A07A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BBB0A" w14:textId="77777777" w:rsidR="00B52A1D" w:rsidRDefault="00B52A1D" w:rsidP="00590471">
      <w:r>
        <w:separator/>
      </w:r>
    </w:p>
  </w:endnote>
  <w:endnote w:type="continuationSeparator" w:id="0">
    <w:p w14:paraId="1E043493" w14:textId="77777777" w:rsidR="00B52A1D" w:rsidRDefault="00B52A1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charset w:val="00"/>
    <w:family w:val="swiss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B5DEB" w14:textId="77777777" w:rsidR="00B52A1D" w:rsidRDefault="00B52A1D" w:rsidP="00590471">
      <w:r>
        <w:separator/>
      </w:r>
    </w:p>
  </w:footnote>
  <w:footnote w:type="continuationSeparator" w:id="0">
    <w:p w14:paraId="5C6F11EB" w14:textId="77777777" w:rsidR="00B52A1D" w:rsidRDefault="00B52A1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D52DC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C405720" wp14:editId="2B5B512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4EC8A3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00F96"/>
    <w:multiLevelType w:val="multilevel"/>
    <w:tmpl w:val="3118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204"/>
    <w:rsid w:val="00001E4B"/>
    <w:rsid w:val="00060042"/>
    <w:rsid w:val="0008685D"/>
    <w:rsid w:val="00090860"/>
    <w:rsid w:val="00112FD7"/>
    <w:rsid w:val="00150ABD"/>
    <w:rsid w:val="001946FC"/>
    <w:rsid w:val="00222466"/>
    <w:rsid w:val="0024753C"/>
    <w:rsid w:val="002519AE"/>
    <w:rsid w:val="00276026"/>
    <w:rsid w:val="002B4549"/>
    <w:rsid w:val="002D7204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110D"/>
    <w:rsid w:val="004E158A"/>
    <w:rsid w:val="00565C77"/>
    <w:rsid w:val="0056708E"/>
    <w:rsid w:val="005801E5"/>
    <w:rsid w:val="00580DBD"/>
    <w:rsid w:val="00590471"/>
    <w:rsid w:val="005D01FA"/>
    <w:rsid w:val="00653E17"/>
    <w:rsid w:val="006A08E8"/>
    <w:rsid w:val="006D79A8"/>
    <w:rsid w:val="0072353B"/>
    <w:rsid w:val="007575B6"/>
    <w:rsid w:val="007B3C81"/>
    <w:rsid w:val="007D1F30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5441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100B7"/>
    <w:rsid w:val="00B4158A"/>
    <w:rsid w:val="00B52A1D"/>
    <w:rsid w:val="00B6466C"/>
    <w:rsid w:val="00BB1B5D"/>
    <w:rsid w:val="00BC22C7"/>
    <w:rsid w:val="00BD195A"/>
    <w:rsid w:val="00C07240"/>
    <w:rsid w:val="00C14078"/>
    <w:rsid w:val="00CE1E3D"/>
    <w:rsid w:val="00D053FA"/>
    <w:rsid w:val="00D13898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3142E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2519AE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7D1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1F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1F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F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F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19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nkedin.com/in/monis-ahmed-khan-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ning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E3F5C9AD694969B1C5214F9B57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FAA7B-D766-48F7-A9F4-68AA5E647AE1}"/>
      </w:docPartPr>
      <w:docPartBody>
        <w:p w:rsidR="00087078" w:rsidRDefault="004B762C">
          <w:pPr>
            <w:pStyle w:val="ECE3F5C9AD694969B1C5214F9B574DDA"/>
          </w:pPr>
          <w:r w:rsidRPr="00AC6C7E">
            <w:t>Experience</w:t>
          </w:r>
        </w:p>
      </w:docPartBody>
    </w:docPart>
    <w:docPart>
      <w:docPartPr>
        <w:name w:val="BBDAA06434DE484AB414A42B9F4E0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2003A-23B9-4EE8-8C41-AD54CE475C16}"/>
      </w:docPartPr>
      <w:docPartBody>
        <w:p w:rsidR="00087078" w:rsidRDefault="004B762C">
          <w:pPr>
            <w:pStyle w:val="BBDAA06434DE484AB414A42B9F4E09CF"/>
          </w:pPr>
          <w:r w:rsidRPr="00AC6C7E">
            <w:t>Education</w:t>
          </w:r>
        </w:p>
      </w:docPartBody>
    </w:docPart>
    <w:docPart>
      <w:docPartPr>
        <w:name w:val="DBA3A2D3FBDF438FA4A2E7F4B21DD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E122-4AA0-4E4D-9184-8454178639B8}"/>
      </w:docPartPr>
      <w:docPartBody>
        <w:p w:rsidR="00087078" w:rsidRDefault="004B762C">
          <w:pPr>
            <w:pStyle w:val="DBA3A2D3FBDF438FA4A2E7F4B21DDCEC"/>
          </w:pPr>
          <w:r w:rsidRPr="00380FD1">
            <w:t>[Your Address]</w:t>
          </w:r>
        </w:p>
      </w:docPartBody>
    </w:docPart>
    <w:docPart>
      <w:docPartPr>
        <w:name w:val="99EEC183E53B4E1FADCD8CE28D0AF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41B03-D26E-43DF-87B3-D2532010ABC6}"/>
      </w:docPartPr>
      <w:docPartBody>
        <w:p w:rsidR="00087078" w:rsidRDefault="004B762C">
          <w:pPr>
            <w:pStyle w:val="99EEC183E53B4E1FADCD8CE28D0AF631"/>
          </w:pPr>
          <w:r w:rsidRPr="00380FD1">
            <w:t>[City, ST ZIP Code]</w:t>
          </w:r>
        </w:p>
      </w:docPartBody>
    </w:docPart>
    <w:docPart>
      <w:docPartPr>
        <w:name w:val="DD94A358AA5048A3909B06CE43F56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F27EB-72BB-4CEA-BA3C-1AF9DDAFAF63}"/>
      </w:docPartPr>
      <w:docPartBody>
        <w:p w:rsidR="00087078" w:rsidRDefault="004B762C">
          <w:pPr>
            <w:pStyle w:val="DD94A358AA5048A3909B06CE43F56252"/>
          </w:pPr>
          <w:r w:rsidRPr="00380FD1">
            <w:t>[Your Email]</w:t>
          </w:r>
        </w:p>
      </w:docPartBody>
    </w:docPart>
    <w:docPart>
      <w:docPartPr>
        <w:name w:val="37BF63B71ACD45C5B42F765FBEFD2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F4A92-7CC1-49E6-B1BB-CFF5E26EB71F}"/>
      </w:docPartPr>
      <w:docPartBody>
        <w:p w:rsidR="00087078" w:rsidRDefault="00577EE4" w:rsidP="00577EE4">
          <w:pPr>
            <w:pStyle w:val="37BF63B71ACD45C5B42F765FBEFD2BDA"/>
          </w:pPr>
          <w:r w:rsidRPr="00AC6C7E">
            <w:t>References</w:t>
          </w:r>
        </w:p>
      </w:docPartBody>
    </w:docPart>
    <w:docPart>
      <w:docPartPr>
        <w:name w:val="16C36CAEDECB43019B29EC792C416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79F78-A199-4127-B394-2E8E10B3C366}"/>
      </w:docPartPr>
      <w:docPartBody>
        <w:p w:rsidR="00087078" w:rsidRDefault="00577EE4" w:rsidP="00577EE4">
          <w:pPr>
            <w:pStyle w:val="16C36CAEDECB43019B29EC792C4166F7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charset w:val="00"/>
    <w:family w:val="swiss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EE4"/>
    <w:rsid w:val="00087078"/>
    <w:rsid w:val="00251E4A"/>
    <w:rsid w:val="004B762C"/>
    <w:rsid w:val="00577EE4"/>
    <w:rsid w:val="0061193D"/>
    <w:rsid w:val="00E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AE2341BC554884B4185BFD3920C176">
    <w:name w:val="0AAE2341BC554884B4185BFD3920C176"/>
  </w:style>
  <w:style w:type="paragraph" w:customStyle="1" w:styleId="1EA13D7C768D42B7AE14F8843995BA06">
    <w:name w:val="1EA13D7C768D42B7AE14F8843995BA06"/>
  </w:style>
  <w:style w:type="paragraph" w:customStyle="1" w:styleId="ECE3F5C9AD694969B1C5214F9B574DDA">
    <w:name w:val="ECE3F5C9AD694969B1C5214F9B574DDA"/>
  </w:style>
  <w:style w:type="paragraph" w:customStyle="1" w:styleId="541B84A5AC584BAD90DAEEE637F1EBEB">
    <w:name w:val="541B84A5AC584BAD90DAEEE637F1EBEB"/>
  </w:style>
  <w:style w:type="paragraph" w:customStyle="1" w:styleId="3EE39B2983EC47DAAD6FBC54460A76B1">
    <w:name w:val="3EE39B2983EC47DAAD6FBC54460A76B1"/>
  </w:style>
  <w:style w:type="paragraph" w:customStyle="1" w:styleId="BDAF607F9F1248B3BC3D1F900F3375F0">
    <w:name w:val="BDAF607F9F1248B3BC3D1F900F3375F0"/>
  </w:style>
  <w:style w:type="paragraph" w:customStyle="1" w:styleId="ED924CF302344855967FBC59B1904916">
    <w:name w:val="ED924CF302344855967FBC59B1904916"/>
  </w:style>
  <w:style w:type="paragraph" w:customStyle="1" w:styleId="CA56CE01AE674E4EA1D43C8ABA785BF7">
    <w:name w:val="CA56CE01AE674E4EA1D43C8ABA785BF7"/>
  </w:style>
  <w:style w:type="paragraph" w:customStyle="1" w:styleId="79BF72319D264170A703893862CAC1DA">
    <w:name w:val="79BF72319D264170A703893862CAC1DA"/>
  </w:style>
  <w:style w:type="paragraph" w:customStyle="1" w:styleId="3E4A1E917AF54A99A5CD3FF0B21BE49B">
    <w:name w:val="3E4A1E917AF54A99A5CD3FF0B21BE49B"/>
  </w:style>
  <w:style w:type="paragraph" w:customStyle="1" w:styleId="3D2CE49968BB4B4983BA47085D9722EE">
    <w:name w:val="3D2CE49968BB4B4983BA47085D9722EE"/>
  </w:style>
  <w:style w:type="paragraph" w:customStyle="1" w:styleId="C5363F999E884440A4E1E40D8391AD8A">
    <w:name w:val="C5363F999E884440A4E1E40D8391AD8A"/>
  </w:style>
  <w:style w:type="paragraph" w:customStyle="1" w:styleId="0D773C0A2F374F0B9FEC9735258D788C">
    <w:name w:val="0D773C0A2F374F0B9FEC9735258D788C"/>
  </w:style>
  <w:style w:type="paragraph" w:customStyle="1" w:styleId="BBE00E6C4F2349F4B277478AB314EE1A">
    <w:name w:val="BBE00E6C4F2349F4B277478AB314EE1A"/>
  </w:style>
  <w:style w:type="paragraph" w:customStyle="1" w:styleId="271534FF11A74CF69BD4C8028AAFD3A1">
    <w:name w:val="271534FF11A74CF69BD4C8028AAFD3A1"/>
  </w:style>
  <w:style w:type="paragraph" w:customStyle="1" w:styleId="34D417D4A53349B79940780C341AE0EA">
    <w:name w:val="34D417D4A53349B79940780C341AE0EA"/>
  </w:style>
  <w:style w:type="paragraph" w:customStyle="1" w:styleId="3C6DC9027416426BB170DF511FA7CF5D">
    <w:name w:val="3C6DC9027416426BB170DF511FA7CF5D"/>
  </w:style>
  <w:style w:type="paragraph" w:customStyle="1" w:styleId="71D898BEDB184E7BBF2D9F7366BFA6E3">
    <w:name w:val="71D898BEDB184E7BBF2D9F7366BFA6E3"/>
  </w:style>
  <w:style w:type="paragraph" w:customStyle="1" w:styleId="FDB881CC56B345179512C067C3281C8E">
    <w:name w:val="FDB881CC56B345179512C067C3281C8E"/>
  </w:style>
  <w:style w:type="paragraph" w:customStyle="1" w:styleId="BBDAA06434DE484AB414A42B9F4E09CF">
    <w:name w:val="BBDAA06434DE484AB414A42B9F4E09CF"/>
  </w:style>
  <w:style w:type="paragraph" w:customStyle="1" w:styleId="8D5E9237B6D842149DCD2CBA765094BF">
    <w:name w:val="8D5E9237B6D842149DCD2CBA765094BF"/>
  </w:style>
  <w:style w:type="paragraph" w:customStyle="1" w:styleId="B870DF8BA5004858AFE73F0AD5B330F3">
    <w:name w:val="B870DF8BA5004858AFE73F0AD5B330F3"/>
  </w:style>
  <w:style w:type="paragraph" w:customStyle="1" w:styleId="CE0486C66D184066B6C50F0368D314A7">
    <w:name w:val="CE0486C66D184066B6C50F0368D314A7"/>
  </w:style>
  <w:style w:type="paragraph" w:customStyle="1" w:styleId="AE978A7831E642EEA95E030251817340">
    <w:name w:val="AE978A7831E642EEA95E030251817340"/>
  </w:style>
  <w:style w:type="paragraph" w:customStyle="1" w:styleId="A07EB1AC91E1422CAF11C46D28FCA949">
    <w:name w:val="A07EB1AC91E1422CAF11C46D28FCA949"/>
  </w:style>
  <w:style w:type="paragraph" w:customStyle="1" w:styleId="E68FB799BBEB438C94C8325EF985D889">
    <w:name w:val="E68FB799BBEB438C94C8325EF985D889"/>
  </w:style>
  <w:style w:type="paragraph" w:customStyle="1" w:styleId="7A13E574E6E04B72B5DA7AE85F11209E">
    <w:name w:val="7A13E574E6E04B72B5DA7AE85F11209E"/>
  </w:style>
  <w:style w:type="paragraph" w:customStyle="1" w:styleId="75E1A362883F4BEF981864B57C9D88E4">
    <w:name w:val="75E1A362883F4BEF981864B57C9D88E4"/>
  </w:style>
  <w:style w:type="paragraph" w:customStyle="1" w:styleId="58340CF222CE460F934D7F9C7C42F487">
    <w:name w:val="58340CF222CE460F934D7F9C7C42F487"/>
  </w:style>
  <w:style w:type="paragraph" w:customStyle="1" w:styleId="DBA3A2D3FBDF438FA4A2E7F4B21DDCEC">
    <w:name w:val="DBA3A2D3FBDF438FA4A2E7F4B21DDCEC"/>
  </w:style>
  <w:style w:type="paragraph" w:customStyle="1" w:styleId="99EEC183E53B4E1FADCD8CE28D0AF631">
    <w:name w:val="99EEC183E53B4E1FADCD8CE28D0AF631"/>
  </w:style>
  <w:style w:type="paragraph" w:customStyle="1" w:styleId="0E4F530A008C4E889DFDBD04CE665CFE">
    <w:name w:val="0E4F530A008C4E889DFDBD04CE665CFE"/>
  </w:style>
  <w:style w:type="paragraph" w:customStyle="1" w:styleId="DD94A358AA5048A3909B06CE43F56252">
    <w:name w:val="DD94A358AA5048A3909B06CE43F5625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C1CF9DC1AB9458A8D7B37B3469B7561">
    <w:name w:val="0C1CF9DC1AB9458A8D7B37B3469B7561"/>
  </w:style>
  <w:style w:type="paragraph" w:customStyle="1" w:styleId="A6A14E39EDEB4255955B2E7F4CCCB435">
    <w:name w:val="A6A14E39EDEB4255955B2E7F4CCCB435"/>
    <w:rsid w:val="00577EE4"/>
  </w:style>
  <w:style w:type="paragraph" w:customStyle="1" w:styleId="52432B146A0741C7866F675238248193">
    <w:name w:val="52432B146A0741C7866F675238248193"/>
    <w:rsid w:val="00577EE4"/>
  </w:style>
  <w:style w:type="paragraph" w:customStyle="1" w:styleId="37BF63B71ACD45C5B42F765FBEFD2BDA">
    <w:name w:val="37BF63B71ACD45C5B42F765FBEFD2BDA"/>
    <w:rsid w:val="00577EE4"/>
  </w:style>
  <w:style w:type="paragraph" w:customStyle="1" w:styleId="16C36CAEDECB43019B29EC792C4166F7">
    <w:name w:val="16C36CAEDECB43019B29EC792C4166F7"/>
    <w:rsid w:val="00577E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2019-10-11T10:36:00Z</dcterms:created>
  <dcterms:modified xsi:type="dcterms:W3CDTF">2019-10-11T10:36:00Z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