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3242C" w14:textId="2681A793" w:rsidR="00E81978" w:rsidRDefault="00916CE8">
      <w:pPr>
        <w:pStyle w:val="Title"/>
      </w:pPr>
      <w:sdt>
        <w:sdtPr>
          <w:alias w:val="Title:"/>
          <w:tag w:val="Title:"/>
          <w:id w:val="726351117"/>
          <w:placeholder>
            <w:docPart w:val="D3BD5DE33E9A47B08EF27DF8F6861BD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r w:rsidR="00D304E0">
            <w:t>Math Assignment</w:t>
          </w:r>
        </w:sdtContent>
      </w:sdt>
    </w:p>
    <w:sdt>
      <w:sdtPr>
        <w:alias w:val="Author Name(s), First M. Last, Omit Titles and Degrees:"/>
        <w:tag w:val="Author Name(s), First M. Last, Omit Titles and Degrees:"/>
        <w:id w:val="-1736158886"/>
        <w:placeholder>
          <w:docPart w:val="BCE381562FEB4696B90D54AF878C68B9"/>
        </w:placeholder>
        <w:temporary/>
        <w:showingPlcHdr/>
        <w15:appearance w15:val="hidden"/>
        <w:text/>
      </w:sdtPr>
      <w:sdtEndPr/>
      <w:sdtContent>
        <w:p w14:paraId="671F958E" w14:textId="77777777" w:rsidR="00B823AA" w:rsidRDefault="00B823AA" w:rsidP="00B823AA">
          <w:pPr>
            <w:pStyle w:val="Title2"/>
          </w:pPr>
          <w:r>
            <w:t>[Author Name(s), First M. Last, Omit Titles and Degrees]</w:t>
          </w:r>
        </w:p>
      </w:sdtContent>
    </w:sdt>
    <w:p w14:paraId="41B9662A" w14:textId="77777777" w:rsidR="00E81978" w:rsidRDefault="00916CE8" w:rsidP="00B823AA">
      <w:pPr>
        <w:pStyle w:val="Title2"/>
      </w:pPr>
      <w:sdt>
        <w:sdtPr>
          <w:alias w:val="Institutional Affiliation(s):"/>
          <w:tag w:val="Institutional Affiliation(s):"/>
          <w:id w:val="-1771543088"/>
          <w:placeholder>
            <w:docPart w:val="7F56B23060BE47FFBCA90144E8F89BCE"/>
          </w:placeholder>
          <w:temporary/>
          <w:showingPlcHdr/>
          <w15:appearance w15:val="hidden"/>
          <w:text/>
        </w:sdtPr>
        <w:sdtEndPr/>
        <w:sdtContent>
          <w:r w:rsidR="005D3A03">
            <w:t>[Institutional Affiliation(s)]</w:t>
          </w:r>
        </w:sdtContent>
      </w:sdt>
    </w:p>
    <w:sdt>
      <w:sdtPr>
        <w:alias w:val="Author Note:"/>
        <w:tag w:val="Author Note:"/>
        <w:id w:val="266668659"/>
        <w:placeholder>
          <w:docPart w:val="D5498F8D66B04815A464D0D565861443"/>
        </w:placeholder>
        <w:temporary/>
        <w:showingPlcHdr/>
        <w15:appearance w15:val="hidden"/>
      </w:sdtPr>
      <w:sdtEndPr/>
      <w:sdtContent>
        <w:p w14:paraId="00914396" w14:textId="77777777" w:rsidR="00E81978" w:rsidRDefault="005D3A03">
          <w:pPr>
            <w:pStyle w:val="Title"/>
          </w:pPr>
          <w:r>
            <w:t>Author Note</w:t>
          </w:r>
        </w:p>
      </w:sdtContent>
    </w:sdt>
    <w:p w14:paraId="5FDA7B4D" w14:textId="79FEE376" w:rsidR="00E81978" w:rsidRDefault="00E81978" w:rsidP="00B823AA">
      <w:pPr>
        <w:pStyle w:val="Title2"/>
      </w:pPr>
    </w:p>
    <w:p w14:paraId="765270E6" w14:textId="5AE0AAC5" w:rsidR="00B37AC0" w:rsidRDefault="00916CE8" w:rsidP="00B37AC0">
      <w:pPr>
        <w:pStyle w:val="SectionTitle"/>
      </w:pPr>
      <w:sdt>
        <w:sdtPr>
          <w:alias w:val="Section title:"/>
          <w:tag w:val="Section title:"/>
          <w:id w:val="984196707"/>
          <w:placeholder>
            <w:docPart w:val="8D3A61C8A0284D089F24570D8BD25FE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r w:rsidR="00D304E0">
            <w:t>Math Assignment</w:t>
          </w:r>
        </w:sdtContent>
      </w:sdt>
    </w:p>
    <w:p w14:paraId="2CC9BF4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AD45F7">
        <w:rPr>
          <w:rFonts w:ascii="Times New Roman" w:hAnsi="Times New Roman" w:cs="Times New Roman"/>
          <w:b/>
          <w:bCs/>
        </w:rPr>
        <w:t>Online Homework 2.1</w:t>
      </w:r>
    </w:p>
    <w:p w14:paraId="52BCC32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1)</w:t>
      </w:r>
      <w:bookmarkStart w:id="0" w:name="_GoBack"/>
      <w:bookmarkEnd w:id="0"/>
    </w:p>
    <w:p w14:paraId="2E971193" w14:textId="77777777" w:rsidR="00B37AC0" w:rsidRPr="00171285" w:rsidRDefault="00B37AC0" w:rsidP="00B37AC0">
      <w:pPr>
        <w:rPr>
          <w:rFonts w:ascii="Times New Roman" w:hAnsi="Times New Roman" w:cs="Times New Roman"/>
        </w:rPr>
      </w:pPr>
      <w:r w:rsidRPr="00171285">
        <w:rPr>
          <w:rFonts w:ascii="Times New Roman" w:hAnsi="Times New Roman" w:cs="Times New Roman"/>
        </w:rPr>
        <w:t>{A, B} and {a, b}</w:t>
      </w:r>
    </w:p>
    <w:p w14:paraId="7489F18A" w14:textId="77777777" w:rsidR="00B37AC0" w:rsidRDefault="00B37AC0" w:rsidP="00B37AC0">
      <w:pPr>
        <w:rPr>
          <w:rFonts w:ascii="Times New Roman" w:hAnsi="Times New Roman" w:cs="Times New Roman"/>
        </w:rPr>
      </w:pPr>
      <w:r w:rsidRPr="0017128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→ </w:t>
      </w:r>
      <w:r w:rsidRPr="00171285">
        <w:rPr>
          <w:rFonts w:ascii="Times New Roman" w:hAnsi="Times New Roman" w:cs="Times New Roman"/>
        </w:rPr>
        <w:t>a, B</w:t>
      </w:r>
      <w:r>
        <w:rPr>
          <w:rFonts w:ascii="Times New Roman" w:hAnsi="Times New Roman" w:cs="Times New Roman"/>
        </w:rPr>
        <w:t xml:space="preserve">→ </w:t>
      </w:r>
      <w:r w:rsidRPr="00171285">
        <w:rPr>
          <w:rFonts w:ascii="Times New Roman" w:hAnsi="Times New Roman" w:cs="Times New Roman"/>
        </w:rPr>
        <w:t xml:space="preserve">b </w:t>
      </w:r>
    </w:p>
    <w:p w14:paraId="6B0443BA" w14:textId="77777777" w:rsidR="00B37AC0" w:rsidRDefault="00B37AC0" w:rsidP="00B37AC0">
      <w:pPr>
        <w:rPr>
          <w:rFonts w:ascii="Times New Roman" w:hAnsi="Times New Roman" w:cs="Times New Roman"/>
        </w:rPr>
      </w:pPr>
      <w:r w:rsidRPr="0017128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→ </w:t>
      </w:r>
      <w:r w:rsidRPr="00171285">
        <w:rPr>
          <w:rFonts w:ascii="Times New Roman" w:hAnsi="Times New Roman" w:cs="Times New Roman"/>
        </w:rPr>
        <w:t>b, B</w:t>
      </w:r>
      <w:r>
        <w:rPr>
          <w:rFonts w:ascii="Times New Roman" w:hAnsi="Times New Roman" w:cs="Times New Roman"/>
        </w:rPr>
        <w:t xml:space="preserve">→ </w:t>
      </w:r>
      <w:r w:rsidRPr="00171285">
        <w:rPr>
          <w:rFonts w:ascii="Times New Roman" w:hAnsi="Times New Roman" w:cs="Times New Roman"/>
        </w:rPr>
        <w:t>a</w:t>
      </w:r>
    </w:p>
    <w:p w14:paraId="1DA71582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171285">
        <w:rPr>
          <w:rFonts w:ascii="Times New Roman" w:hAnsi="Times New Roman" w:cs="Times New Roman"/>
          <w:b/>
          <w:bCs/>
        </w:rPr>
        <w:t>2)</w:t>
      </w:r>
    </w:p>
    <w:p w14:paraId="2DF0D519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{a, b, c} and {1, 2, 3}</w:t>
      </w:r>
    </w:p>
    <w:p w14:paraId="0B2BF4C1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a→ 1, b→ 2, c→ 3</w:t>
      </w:r>
    </w:p>
    <w:p w14:paraId="30594D55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a→ 1, b→ 3, c→ 2</w:t>
      </w:r>
    </w:p>
    <w:p w14:paraId="6CF878B6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a→ 2, b→ 1, c→ 3</w:t>
      </w:r>
    </w:p>
    <w:p w14:paraId="133BDF39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a→ 2, b→ 3, c→ 1</w:t>
      </w:r>
    </w:p>
    <w:p w14:paraId="7AEF3FFB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a→ 3, b→ 1, c→ 2</w:t>
      </w:r>
    </w:p>
    <w:p w14:paraId="47767BD1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a→ 3, b→ 2, c→ 1</w:t>
      </w:r>
    </w:p>
    <w:p w14:paraId="2778CFA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3)</w:t>
      </w:r>
    </w:p>
    <w:p w14:paraId="60C3F603" w14:textId="77777777" w:rsidR="00B37AC0" w:rsidRPr="002563F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a)</w:t>
      </w:r>
    </w:p>
    <w:p w14:paraId="58C1CCF2" w14:textId="77777777" w:rsidR="00B37AC0" w:rsidRPr="00A30724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B2E497" wp14:editId="6FF84866">
            <wp:extent cx="1123950" cy="49420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79" cy="5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436C" w14:textId="77777777" w:rsidR="00B37AC0" w:rsidRPr="002563F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b)</w:t>
      </w:r>
    </w:p>
    <w:p w14:paraId="3F87421A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FE5F34" wp14:editId="139701F8">
            <wp:extent cx="1360805" cy="3713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61" cy="3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CDC2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7D0760C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5A0E3F9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6626FC87" w14:textId="785695D4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lastRenderedPageBreak/>
        <w:t>4)</w:t>
      </w:r>
    </w:p>
    <w:p w14:paraId="68348E86" w14:textId="15973DB5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a)</w:t>
      </w:r>
    </w:p>
    <w:p w14:paraId="434CA2D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33343CA" wp14:editId="00BC54CF">
            <wp:extent cx="1190625" cy="454025"/>
            <wp:effectExtent l="0" t="0" r="952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89" cy="4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DF9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b)</w:t>
      </w:r>
    </w:p>
    <w:p w14:paraId="185F500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40E340F" wp14:editId="3FEFF965">
            <wp:extent cx="2076450" cy="34075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1" cy="34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9C78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5)</w:t>
      </w:r>
    </w:p>
    <w:p w14:paraId="22B87A77" w14:textId="77777777" w:rsidR="00B37AC0" w:rsidRDefault="00B37AC0" w:rsidP="00B37AC0">
      <w:pPr>
        <w:rPr>
          <w:rFonts w:ascii="Times New Roman" w:hAnsi="Times New Roman" w:cs="Times New Roman"/>
        </w:rPr>
      </w:pPr>
      <w:r w:rsidRPr="002563F0">
        <w:rPr>
          <w:rFonts w:ascii="Times New Roman" w:hAnsi="Times New Roman" w:cs="Times New Roman"/>
        </w:rPr>
        <w:t>LXIII</w:t>
      </w:r>
    </w:p>
    <w:p w14:paraId="1A3EFD07" w14:textId="77777777" w:rsidR="00B37AC0" w:rsidRPr="002563F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6)</w:t>
      </w:r>
    </w:p>
    <w:p w14:paraId="7D7DA831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DCCLVIII</w:t>
      </w:r>
    </w:p>
    <w:p w14:paraId="58AA57E9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7)</w:t>
      </w:r>
    </w:p>
    <w:p w14:paraId="19FB6614" w14:textId="77777777" w:rsidR="00B37AC0" w:rsidRDefault="00B37AC0" w:rsidP="00B37AC0">
      <w:pPr>
        <w:rPr>
          <w:rFonts w:ascii="Times New Roman" w:hAnsi="Times New Roman" w:cs="Times New Roman"/>
        </w:rPr>
      </w:pPr>
      <w:r w:rsidRPr="002563F0">
        <w:rPr>
          <w:rFonts w:ascii="Times New Roman" w:hAnsi="Times New Roman" w:cs="Times New Roman"/>
        </w:rPr>
        <w:t>MDCCCLXVII</w:t>
      </w:r>
    </w:p>
    <w:p w14:paraId="5C87DE56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8)</w:t>
      </w:r>
    </w:p>
    <w:p w14:paraId="6369779C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MMCMLXXXIX</w:t>
      </w:r>
    </w:p>
    <w:p w14:paraId="601E8AD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9)</w:t>
      </w:r>
    </w:p>
    <w:p w14:paraId="0EC22F68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MCCXXXXIV</w:t>
      </w:r>
    </w:p>
    <w:p w14:paraId="4AA16A91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10)</w:t>
      </w:r>
    </w:p>
    <w:p w14:paraId="2D8228F3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65</w:t>
      </w:r>
    </w:p>
    <w:p w14:paraId="7569B7CF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11)</w:t>
      </w:r>
    </w:p>
    <w:p w14:paraId="73BD6F9D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782</w:t>
      </w:r>
    </w:p>
    <w:p w14:paraId="456FDE22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12)</w:t>
      </w:r>
    </w:p>
    <w:p w14:paraId="6FA9A12E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1392</w:t>
      </w:r>
    </w:p>
    <w:p w14:paraId="328D045A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599951F4" w14:textId="2CBEE612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13)</w:t>
      </w:r>
    </w:p>
    <w:p w14:paraId="69E9DB60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3434</w:t>
      </w:r>
    </w:p>
    <w:p w14:paraId="4B91D4A1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14)</w:t>
      </w:r>
    </w:p>
    <w:p w14:paraId="34970DC3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3451</w:t>
      </w:r>
    </w:p>
    <w:p w14:paraId="21F7D38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15)</w:t>
      </w:r>
    </w:p>
    <w:p w14:paraId="3B7B764E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CDLVI</w:t>
      </w:r>
    </w:p>
    <w:p w14:paraId="0A765D0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16)</w:t>
      </w:r>
    </w:p>
    <w:p w14:paraId="79DB0B49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DXCVI</w:t>
      </w:r>
    </w:p>
    <w:p w14:paraId="634CEF7F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17)</w:t>
      </w:r>
    </w:p>
    <w:p w14:paraId="198CBE4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t>a)</w:t>
      </w:r>
    </w:p>
    <w:p w14:paraId="476C1C75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900</w:t>
      </w:r>
    </w:p>
    <w:p w14:paraId="198C819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b)</w:t>
      </w:r>
    </w:p>
    <w:p w14:paraId="5B2CF68E" w14:textId="66ECB2EE" w:rsidR="00B37AC0" w:rsidRP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CM</w:t>
      </w:r>
    </w:p>
    <w:p w14:paraId="66FB80D9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c)</w:t>
      </w:r>
    </w:p>
    <w:p w14:paraId="598AE7D0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3F63BE" wp14:editId="41DDD05B">
            <wp:extent cx="5723528" cy="331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84" cy="33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EE61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2563F0">
        <w:rPr>
          <w:rFonts w:ascii="Times New Roman" w:hAnsi="Times New Roman" w:cs="Times New Roman"/>
          <w:b/>
          <w:bCs/>
        </w:rPr>
        <w:lastRenderedPageBreak/>
        <w:t>d)</w:t>
      </w:r>
    </w:p>
    <w:p w14:paraId="3624D49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C51FCED" wp14:editId="4060CDB0">
            <wp:extent cx="5934075" cy="1200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2DB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E71F02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44164CD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68E19E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483EE2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445371EE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5046A0A9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408E4E22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E5846EB" w14:textId="758F149D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D16B7E9" w14:textId="3B9A1646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15550DA" w14:textId="610B715E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F090981" w14:textId="68BE51FB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685C0C42" w14:textId="2E4F2668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D8122DF" w14:textId="4E239C9A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473BA6BF" w14:textId="5678CF51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73B63FC6" w14:textId="31B9779B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32E45B5" w14:textId="113506C6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A51A17D" w14:textId="68ACFDCB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1E2F0F7F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BA573A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Online Homework 2.2</w:t>
      </w:r>
    </w:p>
    <w:p w14:paraId="6553603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1)</w:t>
      </w:r>
    </w:p>
    <w:p w14:paraId="4A9E991C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937</w:t>
      </w:r>
    </w:p>
    <w:p w14:paraId="4164A86E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2)</w:t>
      </w:r>
    </w:p>
    <w:p w14:paraId="4D9E54F5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362</w:t>
      </w:r>
    </w:p>
    <w:p w14:paraId="4E2E2268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3)</w:t>
      </w:r>
    </w:p>
    <w:p w14:paraId="5AEABCBB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+ (14x20) + (0x20x20) + (5x20x20x20) = 40283</w:t>
      </w:r>
    </w:p>
    <w:p w14:paraId="7A5740A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31622A">
        <w:rPr>
          <w:rFonts w:ascii="Times New Roman" w:hAnsi="Times New Roman" w:cs="Times New Roman"/>
          <w:b/>
          <w:bCs/>
        </w:rPr>
        <w:t>4)</w:t>
      </w:r>
    </w:p>
    <w:p w14:paraId="00591886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 + (12x20) + (17x20x20) + (8x20x20x20) = 71058</w:t>
      </w:r>
    </w:p>
    <w:p w14:paraId="750E80E7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5)</w:t>
      </w:r>
    </w:p>
    <w:p w14:paraId="48740EE9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BFBE9D" wp14:editId="43007988">
            <wp:extent cx="5934075" cy="3695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E59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1E97148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4FBF808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31622A">
        <w:rPr>
          <w:rFonts w:ascii="Times New Roman" w:hAnsi="Times New Roman" w:cs="Times New Roman"/>
          <w:b/>
          <w:bCs/>
        </w:rPr>
        <w:lastRenderedPageBreak/>
        <w:t>6)</w:t>
      </w:r>
    </w:p>
    <w:p w14:paraId="7167151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44330D9" wp14:editId="20B5B187">
            <wp:extent cx="5934075" cy="395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C017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3F5F6C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E0890D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19A8BD68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7976EE9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62ABC5F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72D73820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45910CD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68A5D56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CF835E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67F93FE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575D5887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Online Homework 2.3</w:t>
      </w:r>
    </w:p>
    <w:p w14:paraId="331A2A68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1)</w:t>
      </w:r>
    </w:p>
    <w:p w14:paraId="0DD998D3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5,631 = 5000 + 600 + 30 + 1</w:t>
      </w:r>
    </w:p>
    <w:p w14:paraId="6FC87D3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2)</w:t>
      </w:r>
    </w:p>
    <w:p w14:paraId="79797BE7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8,327 = 8000 + 300 + 20 + 7</w:t>
      </w:r>
    </w:p>
    <w:p w14:paraId="449338B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3)</w:t>
      </w:r>
    </w:p>
    <w:p w14:paraId="5EF4932F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1,232 = 1000 + 200 + 30 + 2</w:t>
      </w:r>
    </w:p>
    <w:p w14:paraId="67BF5AD2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4)</w:t>
      </w:r>
    </w:p>
    <w:p w14:paraId="330C27F2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</w:t>
      </w:r>
    </w:p>
    <w:p w14:paraId="746539D7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5)</w:t>
      </w:r>
    </w:p>
    <w:p w14:paraId="6A68DF85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59</w:t>
      </w:r>
    </w:p>
    <w:p w14:paraId="5453D93E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6)</w:t>
      </w:r>
    </w:p>
    <w:p w14:paraId="2FC1F6E4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59</w:t>
      </w:r>
    </w:p>
    <w:p w14:paraId="3F295ABA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7)</w:t>
      </w:r>
    </w:p>
    <w:p w14:paraId="308A5981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63</w:t>
      </w:r>
    </w:p>
    <w:p w14:paraId="46986BBA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8)</w:t>
      </w:r>
    </w:p>
    <w:p w14:paraId="60698B72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6588</w:t>
      </w:r>
    </w:p>
    <w:p w14:paraId="4C177C30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9)</w:t>
      </w:r>
    </w:p>
    <w:p w14:paraId="3C042D3B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20378</w:t>
      </w:r>
    </w:p>
    <w:p w14:paraId="07480A9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71CA709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7E4DF365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7D4FBEB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10D11DD2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lastRenderedPageBreak/>
        <w:t>Online Homework 2.4</w:t>
      </w:r>
    </w:p>
    <w:p w14:paraId="4171C4A6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1)</w:t>
      </w:r>
    </w:p>
    <w:p w14:paraId="4491F975" w14:textId="77777777" w:rsidR="00B37AC0" w:rsidRDefault="00B37AC0" w:rsidP="00B37AC0">
      <w:pPr>
        <w:rPr>
          <w:rFonts w:ascii="Times New Roman" w:hAnsi="Times New Roman" w:cs="Times New Roman"/>
        </w:rPr>
      </w:pPr>
      <w:r w:rsidRPr="00EE0A04">
        <w:rPr>
          <w:rFonts w:ascii="Times New Roman" w:hAnsi="Times New Roman" w:cs="Times New Roman"/>
        </w:rPr>
        <w:t>2202</w:t>
      </w:r>
    </w:p>
    <w:p w14:paraId="2F1BDF96" w14:textId="77777777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2)</w:t>
      </w:r>
    </w:p>
    <w:p w14:paraId="5B5D4E6A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3312</w:t>
      </w:r>
    </w:p>
    <w:p w14:paraId="259618F1" w14:textId="77777777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3)</w:t>
      </w:r>
    </w:p>
    <w:p w14:paraId="0A47A6A0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2033</w:t>
      </w:r>
    </w:p>
    <w:p w14:paraId="79D01021" w14:textId="77777777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4)</w:t>
      </w:r>
    </w:p>
    <w:p w14:paraId="3E07B12F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1001100</w:t>
      </w:r>
    </w:p>
    <w:p w14:paraId="482520D4" w14:textId="77777777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5)</w:t>
      </w:r>
    </w:p>
    <w:p w14:paraId="53694D2A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1110001</w:t>
      </w:r>
    </w:p>
    <w:p w14:paraId="09C23088" w14:textId="77777777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6)</w:t>
      </w:r>
    </w:p>
    <w:p w14:paraId="79CC96F0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1111010</w:t>
      </w:r>
    </w:p>
    <w:p w14:paraId="38C7649B" w14:textId="77777777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7)</w:t>
      </w:r>
    </w:p>
    <w:p w14:paraId="546B6C0B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1111100</w:t>
      </w:r>
    </w:p>
    <w:p w14:paraId="516F80C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D0D04A6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8D1302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4FED3EF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CD7DC1C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2AF1EAA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1C4C138D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0B524C34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</w:p>
    <w:p w14:paraId="381CC4C1" w14:textId="2D96C00C" w:rsidR="00B37AC0" w:rsidRPr="00EE0A04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lastRenderedPageBreak/>
        <w:t>Module 1 and 2 Test Practice</w:t>
      </w:r>
    </w:p>
    <w:p w14:paraId="42B4E306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 w:rsidRPr="00EE0A04">
        <w:rPr>
          <w:rFonts w:ascii="Times New Roman" w:hAnsi="Times New Roman" w:cs="Times New Roman"/>
          <w:b/>
          <w:bCs/>
        </w:rPr>
        <w:t>1)</w:t>
      </w:r>
    </w:p>
    <w:p w14:paraId="30763EE3" w14:textId="77777777" w:rsidR="00B37AC0" w:rsidRDefault="00B37AC0" w:rsidP="00B37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1110111</w:t>
      </w:r>
    </w:p>
    <w:p w14:paraId="43575EE9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2)</w:t>
      </w:r>
    </w:p>
    <w:p w14:paraId="09E0DF53" w14:textId="77777777" w:rsidR="00B37AC0" w:rsidRDefault="00B37AC0" w:rsidP="00B37A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684076" wp14:editId="3B7DE674">
            <wp:extent cx="3238500" cy="14953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19" cy="15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1BFE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(A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Segoe UI" w:hAnsi="Segoe UI" w:cs="Segoe UI"/>
              </w:rPr>
              <m:t>ꓵ</m:t>
            </m:r>
            <m:r>
              <m:rPr>
                <m:sty m:val="p"/>
              </m:rPr>
              <w:rPr>
                <w:rFonts w:ascii="Cambria Math" w:hAnsi="Segoe UI" w:cs="Segoe UI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B)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= {1,2,3,5,6,7,8,9,10}</w:t>
      </w:r>
    </w:p>
    <w:p w14:paraId="5412928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(A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U </w:t>
      </w:r>
      <m:oMath>
        <m:sSup>
          <m:sSupPr>
            <m:ctrlPr>
              <w:rPr>
                <w:rFonts w:ascii="Cambria Math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>) = {1,2,3,5,6,7,8,9,10}</w:t>
      </w:r>
    </w:p>
    <w:p w14:paraId="678C01CF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3)</w:t>
      </w:r>
    </w:p>
    <w:p w14:paraId="012E47F5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</w:p>
    <w:p w14:paraId="678B28BD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4)</w:t>
      </w:r>
    </w:p>
    <w:p w14:paraId="60A6D757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7FEC615" wp14:editId="3401FA95">
            <wp:extent cx="3343275" cy="21572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83" cy="21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137F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 U B U C) = {1,7,8,11,15,18,20,21,22,23,24,26,29,30}</w:t>
      </w:r>
      <w:r>
        <w:rPr>
          <w:rFonts w:ascii="Times New Roman" w:hAnsi="Times New Roman" w:cs="Times New Roman"/>
        </w:rPr>
        <w:tab/>
      </w:r>
    </w:p>
    <w:p w14:paraId="4718E8BF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B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  <m:r>
          <m:rPr>
            <m:sty m:val="p"/>
          </m:rPr>
          <w:rPr>
            <w:rFonts w:ascii="Cambria Math" w:hAnsi="Segoe UI" w:cs="Segoe UI"/>
          </w:rPr>
          <m:t xml:space="preserve"> </m:t>
        </m:r>
      </m:oMath>
      <w:r>
        <w:rPr>
          <w:rFonts w:ascii="Times New Roman" w:hAnsi="Times New Roman" w:cs="Times New Roman"/>
        </w:rPr>
        <w:t>C) = {8}</w:t>
      </w:r>
    </w:p>
    <w:p w14:paraId="5495E9DB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</w:p>
    <w:p w14:paraId="21A5B9BC" w14:textId="6F421113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5)</w:t>
      </w:r>
    </w:p>
    <w:p w14:paraId="6DD32CAC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(a), (b), (d) and (f) i.e. {5,7,11,13,17,19}, {17}, {} and {5,7}</w:t>
      </w:r>
    </w:p>
    <w:p w14:paraId="5965B85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6)</w:t>
      </w:r>
    </w:p>
    <w:p w14:paraId="2E5DFD8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F6EFA2" wp14:editId="7E53FAF5">
            <wp:extent cx="4250221" cy="2200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76" cy="22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2405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7)</w:t>
      </w:r>
    </w:p>
    <w:p w14:paraId="7F8BD263" w14:textId="16395C64" w:rsidR="00B37AC0" w:rsidRP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47</w:t>
      </w:r>
    </w:p>
    <w:p w14:paraId="32132257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8)</w:t>
      </w:r>
    </w:p>
    <w:p w14:paraId="23193F8B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6CF726D" wp14:editId="0F65AF52">
            <wp:extent cx="4505325" cy="355797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29" cy="36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8C7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9)</w:t>
      </w:r>
    </w:p>
    <w:p w14:paraId="16FB4482" w14:textId="319A1609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B0389AC" wp14:editId="61C55DC1">
            <wp:extent cx="4565604" cy="359092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47" cy="35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E51A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10)</w:t>
      </w:r>
    </w:p>
    <w:p w14:paraId="0584E0EE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AA9FE2" wp14:editId="4DFAFDE7">
            <wp:extent cx="4564380" cy="360045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24" cy="36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ACB4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U ϕ) = {3,7,8,11}</w:t>
      </w:r>
    </w:p>
    <w:p w14:paraId="35AF4F9B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C) = {2}</w:t>
      </w:r>
    </w:p>
    <w:p w14:paraId="218DBB7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U B) = {1,3,5,7,8,11}</w:t>
      </w:r>
    </w:p>
    <w:p w14:paraId="555D62A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C)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= {3,7}</w:t>
      </w:r>
    </w:p>
    <w:p w14:paraId="7A9E70C3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11)</w:t>
      </w:r>
    </w:p>
    <w:p w14:paraId="2B58EFB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 U B) = {</w:t>
      </w:r>
      <w:proofErr w:type="spellStart"/>
      <w:proofErr w:type="gramStart"/>
      <w:r>
        <w:rPr>
          <w:rFonts w:ascii="Times New Roman" w:hAnsi="Times New Roman" w:cs="Times New Roman"/>
        </w:rPr>
        <w:t>a,b</w:t>
      </w:r>
      <w:proofErr w:type="gramEnd"/>
      <w:r>
        <w:rPr>
          <w:rFonts w:ascii="Times New Roman" w:hAnsi="Times New Roman" w:cs="Times New Roman"/>
        </w:rPr>
        <w:t>,c,f,g,h,i,j,k,m</w:t>
      </w:r>
      <w:proofErr w:type="spellEnd"/>
      <w:r>
        <w:rPr>
          <w:rFonts w:ascii="Times New Roman" w:hAnsi="Times New Roman" w:cs="Times New Roman"/>
        </w:rPr>
        <w:t>}</w:t>
      </w:r>
    </w:p>
    <w:p w14:paraId="0DF0F129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B) = {</w:t>
      </w:r>
      <w:proofErr w:type="spellStart"/>
      <w:proofErr w:type="gramStart"/>
      <w:r>
        <w:rPr>
          <w:rFonts w:ascii="Times New Roman" w:hAnsi="Times New Roman" w:cs="Times New Roman"/>
        </w:rPr>
        <w:t>f,h</w:t>
      </w:r>
      <w:proofErr w:type="spellEnd"/>
      <w:proofErr w:type="gramEnd"/>
      <w:r>
        <w:rPr>
          <w:rFonts w:ascii="Times New Roman" w:hAnsi="Times New Roman" w:cs="Times New Roman"/>
        </w:rPr>
        <w:t>}</w:t>
      </w:r>
    </w:p>
    <w:p w14:paraId="6F6075C7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(A </m:t>
            </m:r>
            <m:r>
              <m:rPr>
                <m:sty m:val="p"/>
              </m:rPr>
              <w:rPr>
                <w:rFonts w:ascii="Segoe UI" w:hAnsi="Segoe UI" w:cs="Segoe UI"/>
              </w:rPr>
              <m:t>ꓵ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B)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= {</w:t>
      </w:r>
      <w:proofErr w:type="spellStart"/>
      <w:proofErr w:type="gramStart"/>
      <w:r>
        <w:rPr>
          <w:rFonts w:ascii="Times New Roman" w:hAnsi="Times New Roman" w:cs="Times New Roman"/>
        </w:rPr>
        <w:t>a,b</w:t>
      </w:r>
      <w:proofErr w:type="gramEnd"/>
      <w:r>
        <w:rPr>
          <w:rFonts w:ascii="Times New Roman" w:hAnsi="Times New Roman" w:cs="Times New Roman"/>
        </w:rPr>
        <w:t>,c,g,i,j,k,m</w:t>
      </w:r>
      <w:proofErr w:type="spellEnd"/>
      <w:r>
        <w:rPr>
          <w:rFonts w:ascii="Times New Roman" w:hAnsi="Times New Roman" w:cs="Times New Roman"/>
        </w:rPr>
        <w:t>}</w:t>
      </w:r>
    </w:p>
    <w:p w14:paraId="629342DC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 € A, (A U B),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(A </m:t>
            </m:r>
            <m:r>
              <m:rPr>
                <m:sty m:val="p"/>
              </m:rPr>
              <w:rPr>
                <w:rFonts w:ascii="Segoe UI" w:hAnsi="Segoe UI" w:cs="Segoe UI"/>
              </w:rPr>
              <m:t>ꓵ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B)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and U </w:t>
      </w:r>
    </w:p>
    <w:p w14:paraId="4678DD98" w14:textId="77777777" w:rsidR="00B37AC0" w:rsidRPr="000D6574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{</w:t>
      </w:r>
      <w:proofErr w:type="spellStart"/>
      <w:proofErr w:type="gramStart"/>
      <w:r>
        <w:rPr>
          <w:rFonts w:ascii="Times New Roman" w:hAnsi="Times New Roman" w:cs="Times New Roman"/>
        </w:rPr>
        <w:t>f,k</w:t>
      </w:r>
      <w:proofErr w:type="spellEnd"/>
      <w:proofErr w:type="gramEnd"/>
      <w:r>
        <w:rPr>
          <w:rFonts w:ascii="Times New Roman" w:hAnsi="Times New Roman" w:cs="Times New Roman"/>
        </w:rPr>
        <w:t>} ⸦ U, (A U B)</w:t>
      </w:r>
    </w:p>
    <w:p w14:paraId="25D9EABC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12)</w:t>
      </w:r>
    </w:p>
    <w:p w14:paraId="340EF1F5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5,493 = 5000 + 400 + 90 + 3</w:t>
      </w:r>
    </w:p>
    <w:p w14:paraId="3C651EAB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13)</w:t>
      </w:r>
    </w:p>
    <w:p w14:paraId="0E5657B9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 w:rsidRPr="001C167D">
        <w:rPr>
          <w:rFonts w:ascii="Times New Roman" w:hAnsi="Times New Roman" w:cs="Times New Roman"/>
        </w:rPr>
        <w:t>575</w:t>
      </w:r>
    </w:p>
    <w:p w14:paraId="21700044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14)</w:t>
      </w:r>
    </w:p>
    <w:p w14:paraId="60C7030C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MMDXXXVII</w:t>
      </w:r>
    </w:p>
    <w:p w14:paraId="4DCCD51A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15)</w:t>
      </w:r>
    </w:p>
    <w:p w14:paraId="461815F2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33523</w:t>
      </w:r>
    </w:p>
    <w:p w14:paraId="250EB40A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16)</w:t>
      </w:r>
    </w:p>
    <w:p w14:paraId="401DB647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a)</w:t>
      </w:r>
    </w:p>
    <w:p w14:paraId="4EE6A90B" w14:textId="77777777" w:rsidR="00B37AC0" w:rsidRPr="000362C2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(N U S) = {4D,4N,4Q,5N,6N,7N,8N} </w:t>
      </w:r>
    </w:p>
    <w:p w14:paraId="01EFF061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b)</w:t>
      </w:r>
    </w:p>
    <w:p w14:paraId="6CE5637F" w14:textId="77777777" w:rsidR="00B37AC0" w:rsidRPr="000362C2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(Q U W) = {4Q,5Q,6D,6H,6N,6P,6Q,7Q,8Q,9Q}</w:t>
      </w:r>
    </w:p>
    <w:p w14:paraId="3726EA10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c)</w:t>
      </w:r>
    </w:p>
    <w:p w14:paraId="6AEE3A02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 w:rsidRPr="00AA30BF">
        <w:rPr>
          <w:rFonts w:ascii="Times New Roman" w:hAnsi="Times New Roman" w:cs="Times New Roman"/>
        </w:rPr>
        <w:t>(D U P)</w:t>
      </w:r>
      <w:r>
        <w:rPr>
          <w:rFonts w:ascii="Times New Roman" w:hAnsi="Times New Roman" w:cs="Times New Roman"/>
        </w:rPr>
        <w:t xml:space="preserve"> = {4D,5D,5P,6D,6P,7D,7P,8D,8P,9D}</w:t>
      </w:r>
    </w:p>
    <w:p w14:paraId="5034428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17)</w:t>
      </w:r>
    </w:p>
    <w:p w14:paraId="7FE93325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n(</w:t>
      </w:r>
      <w:proofErr w:type="gramEnd"/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  <m:r>
          <m:rPr>
            <m:sty m:val="p"/>
          </m:rPr>
          <w:rPr>
            <w:rFonts w:ascii="Cambria Math" w:hAnsi="Segoe UI" w:cs="Segoe UI"/>
          </w:rPr>
          <m:t xml:space="preserve"> </m:t>
        </m:r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>) = 1</w:t>
      </w:r>
    </w:p>
    <w:p w14:paraId="305C072E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18)</w:t>
      </w:r>
    </w:p>
    <w:p w14:paraId="558C498D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DCLIX</w:t>
      </w:r>
    </w:p>
    <w:p w14:paraId="01EE77E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19)</w:t>
      </w:r>
    </w:p>
    <w:p w14:paraId="347A6595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4242</w:t>
      </w:r>
    </w:p>
    <w:p w14:paraId="5697D35B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20)</w:t>
      </w:r>
    </w:p>
    <w:p w14:paraId="19942CD1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1913</w:t>
      </w:r>
    </w:p>
    <w:p w14:paraId="648810D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21)</w:t>
      </w:r>
    </w:p>
    <w:p w14:paraId="52FAC373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n(A) = 4</w:t>
      </w:r>
    </w:p>
    <w:p w14:paraId="7928E73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n(</w:t>
      </w:r>
      <w:proofErr w:type="gramEnd"/>
      <w:r>
        <w:rPr>
          <w:rFonts w:ascii="Times New Roman" w:hAnsi="Times New Roman" w:cs="Times New Roman"/>
        </w:rPr>
        <w:t xml:space="preserve">A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C) = 2</w:t>
      </w:r>
    </w:p>
    <w:p w14:paraId="0694274C" w14:textId="30EB63C1" w:rsidR="00B37AC0" w:rsidRP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n(</w:t>
      </w:r>
      <w:proofErr w:type="gramEnd"/>
      <w:r>
        <w:rPr>
          <w:rFonts w:ascii="Times New Roman" w:hAnsi="Times New Roman" w:cs="Times New Roman"/>
        </w:rPr>
        <w:t xml:space="preserve">A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B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) = 1 </w:t>
      </w:r>
    </w:p>
    <w:p w14:paraId="7CB43BB6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22)</w:t>
      </w:r>
    </w:p>
    <w:p w14:paraId="2963C2A9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07E69BF" wp14:editId="232A7F86">
            <wp:extent cx="4238625" cy="2906395"/>
            <wp:effectExtent l="0" t="0" r="952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63" cy="29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8583" w14:textId="77777777" w:rsidR="00B37AC0" w:rsidRPr="00A30724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(A </m:t>
            </m:r>
            <m:r>
              <m:rPr>
                <m:sty m:val="p"/>
              </m:rPr>
              <w:rPr>
                <w:rFonts w:ascii="Segoe UI" w:hAnsi="Segoe UI" w:cs="Segoe UI"/>
              </w:rPr>
              <m:t>ꓵ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C)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U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  <w:kern w:val="0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Segoe UI" w:hAnsi="Segoe UI" w:cs="Segoe UI"/>
              </w:rPr>
              <m:t>ꓵ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c</m:t>
            </m:r>
          </m:sup>
        </m:sSup>
      </m:oMath>
      <w:r>
        <w:rPr>
          <w:rFonts w:ascii="Times New Roman" w:hAnsi="Times New Roman" w:cs="Times New Roman"/>
        </w:rPr>
        <w:t xml:space="preserve"> = {</w:t>
      </w:r>
      <w:proofErr w:type="spellStart"/>
      <w:proofErr w:type="gramStart"/>
      <w:r>
        <w:rPr>
          <w:rFonts w:ascii="Times New Roman" w:hAnsi="Times New Roman" w:cs="Times New Roman"/>
        </w:rPr>
        <w:t>b,c</w:t>
      </w:r>
      <w:proofErr w:type="gramEnd"/>
      <w:r>
        <w:rPr>
          <w:rFonts w:ascii="Times New Roman" w:hAnsi="Times New Roman" w:cs="Times New Roman"/>
        </w:rPr>
        <w:t>,d,e,f,g,i,j</w:t>
      </w:r>
      <w:proofErr w:type="spellEnd"/>
      <w:r>
        <w:rPr>
          <w:rFonts w:ascii="Times New Roman" w:hAnsi="Times New Roman" w:cs="Times New Roman"/>
        </w:rPr>
        <w:t>}</w:t>
      </w:r>
    </w:p>
    <w:p w14:paraId="0121F4AB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23)</w:t>
      </w:r>
    </w:p>
    <w:p w14:paraId="0EB40430" w14:textId="77777777" w:rsidR="00B37AC0" w:rsidRPr="00322FFD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n(</w:t>
      </w:r>
      <w:proofErr w:type="gramEnd"/>
      <w:r>
        <w:rPr>
          <w:rFonts w:ascii="Times New Roman" w:hAnsi="Times New Roman" w:cs="Times New Roman"/>
        </w:rPr>
        <w:t xml:space="preserve">A </w:t>
      </w:r>
      <m:oMath>
        <m:r>
          <m:rPr>
            <m:sty m:val="p"/>
          </m:rPr>
          <w:rPr>
            <w:rFonts w:ascii="Segoe UI" w:hAnsi="Segoe UI" w:cs="Segoe UI"/>
          </w:rPr>
          <m:t>ꓵ</m:t>
        </m:r>
      </m:oMath>
      <w:r>
        <w:rPr>
          <w:rFonts w:ascii="Times New Roman" w:hAnsi="Times New Roman" w:cs="Times New Roman"/>
        </w:rPr>
        <w:t xml:space="preserve"> C) = 2</w:t>
      </w:r>
    </w:p>
    <w:p w14:paraId="2B11648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24)</w:t>
      </w:r>
    </w:p>
    <w:p w14:paraId="554A7222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n(P) = 4</w:t>
      </w:r>
    </w:p>
    <w:p w14:paraId="240977CE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n(N) = 5</w:t>
      </w:r>
    </w:p>
    <w:p w14:paraId="1A45D5C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n(Q) = 6</w:t>
      </w:r>
    </w:p>
    <w:p w14:paraId="04271920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n(D) = 6</w:t>
      </w:r>
    </w:p>
    <w:p w14:paraId="6AFB8E54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n(Z) = 3</w:t>
      </w:r>
    </w:p>
    <w:p w14:paraId="4F902513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n(H) = 4</w:t>
      </w:r>
    </w:p>
    <w:p w14:paraId="67EB2DC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n(Y) = 4</w:t>
      </w:r>
    </w:p>
    <w:p w14:paraId="4448305E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n(T) = 0</w:t>
      </w:r>
    </w:p>
    <w:p w14:paraId="20745068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n(S) = 3</w:t>
      </w:r>
    </w:p>
    <w:p w14:paraId="293D597C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n(W) = 5</w:t>
      </w:r>
    </w:p>
    <w:p w14:paraId="319EAA43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n(X) = 5</w:t>
      </w:r>
    </w:p>
    <w:p w14:paraId="2EF6995E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n(V) = 5</w:t>
      </w:r>
    </w:p>
    <w:p w14:paraId="45667A7F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n(C) = 25</w:t>
      </w:r>
    </w:p>
    <w:p w14:paraId="077641B1" w14:textId="77777777" w:rsidR="00B37AC0" w:rsidRPr="00581871" w:rsidRDefault="00B37AC0" w:rsidP="00B37AC0">
      <w:pPr>
        <w:tabs>
          <w:tab w:val="left" w:pos="2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n(A) = 0</w:t>
      </w:r>
    </w:p>
    <w:p w14:paraId="5EC2D7D3" w14:textId="77777777" w:rsidR="00B37AC0" w:rsidRDefault="00B37AC0" w:rsidP="00B37AC0">
      <w:pPr>
        <w:tabs>
          <w:tab w:val="left" w:pos="238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25)</w:t>
      </w:r>
    </w:p>
    <w:p w14:paraId="7804381B" w14:textId="7BCF4ECA" w:rsidR="00B37AC0" w:rsidRDefault="00B37AC0" w:rsidP="00B37AC0">
      <w:pPr>
        <w:tabs>
          <w:tab w:val="left" w:pos="2385"/>
        </w:tabs>
      </w:pPr>
      <w:r w:rsidRPr="00B122BB">
        <w:rPr>
          <w:rFonts w:ascii="Times New Roman" w:hAnsi="Times New Roman" w:cs="Times New Roman"/>
        </w:rPr>
        <w:t>56326</w:t>
      </w:r>
    </w:p>
    <w:sectPr w:rsidR="00B37AC0">
      <w:headerReference w:type="default" r:id="rId24"/>
      <w:headerReference w:type="first" r:id="rId25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7A152" w14:textId="77777777" w:rsidR="00916CE8" w:rsidRDefault="00916CE8">
      <w:pPr>
        <w:spacing w:line="240" w:lineRule="auto"/>
      </w:pPr>
      <w:r>
        <w:separator/>
      </w:r>
    </w:p>
    <w:p w14:paraId="4444A8DF" w14:textId="77777777" w:rsidR="00916CE8" w:rsidRDefault="00916CE8"/>
  </w:endnote>
  <w:endnote w:type="continuationSeparator" w:id="0">
    <w:p w14:paraId="79AE0841" w14:textId="77777777" w:rsidR="00916CE8" w:rsidRDefault="00916CE8">
      <w:pPr>
        <w:spacing w:line="240" w:lineRule="auto"/>
      </w:pPr>
      <w:r>
        <w:continuationSeparator/>
      </w:r>
    </w:p>
    <w:p w14:paraId="247F9D0D" w14:textId="77777777" w:rsidR="00916CE8" w:rsidRDefault="00916C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7F397" w14:textId="77777777" w:rsidR="00916CE8" w:rsidRDefault="00916CE8">
      <w:pPr>
        <w:spacing w:line="240" w:lineRule="auto"/>
      </w:pPr>
      <w:r>
        <w:separator/>
      </w:r>
    </w:p>
    <w:p w14:paraId="4F98CC7C" w14:textId="77777777" w:rsidR="00916CE8" w:rsidRDefault="00916CE8"/>
  </w:footnote>
  <w:footnote w:type="continuationSeparator" w:id="0">
    <w:p w14:paraId="212E9BE4" w14:textId="77777777" w:rsidR="00916CE8" w:rsidRDefault="00916CE8">
      <w:pPr>
        <w:spacing w:line="240" w:lineRule="auto"/>
      </w:pPr>
      <w:r>
        <w:continuationSeparator/>
      </w:r>
    </w:p>
    <w:p w14:paraId="141F3147" w14:textId="77777777" w:rsidR="00916CE8" w:rsidRDefault="00916C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2E2F" w14:textId="0F42495F" w:rsidR="00E81978" w:rsidRDefault="00916CE8">
    <w:pPr>
      <w:pStyle w:val="Header"/>
    </w:pPr>
    <w:sdt>
      <w:sdtPr>
        <w:rPr>
          <w:rStyle w:val="Strong"/>
        </w:rPr>
        <w:alias w:val="Running head"/>
        <w:tag w:val=""/>
        <w:id w:val="12739865"/>
        <w:placeholder>
          <w:docPart w:val="037316B403344476B38C5B9A07EB5CAC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D304E0">
          <w:rPr>
            <w:rStyle w:val="Strong"/>
          </w:rPr>
          <w:t>Math assignment</w:t>
        </w:r>
      </w:sdtContent>
    </w:sdt>
    <w:r w:rsidR="005D3A03">
      <w:rPr>
        <w:rStyle w:val="Strong"/>
      </w:rPr>
      <w:ptab w:relativeTo="margin" w:alignment="right" w:leader="none"/>
    </w:r>
    <w:r w:rsidR="005D3A03">
      <w:rPr>
        <w:rStyle w:val="Strong"/>
      </w:rPr>
      <w:fldChar w:fldCharType="begin"/>
    </w:r>
    <w:r w:rsidR="005D3A03">
      <w:rPr>
        <w:rStyle w:val="Strong"/>
      </w:rPr>
      <w:instrText xml:space="preserve"> PAGE   \* MERGEFORMAT </w:instrText>
    </w:r>
    <w:r w:rsidR="005D3A03">
      <w:rPr>
        <w:rStyle w:val="Strong"/>
      </w:rPr>
      <w:fldChar w:fldCharType="separate"/>
    </w:r>
    <w:r w:rsidR="00C50272">
      <w:rPr>
        <w:rStyle w:val="Strong"/>
        <w:noProof/>
      </w:rPr>
      <w:t>3</w:t>
    </w:r>
    <w:r w:rsidR="005D3A03">
      <w:rPr>
        <w:rStyle w:val="Strong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C21D" w14:textId="6A5218AB" w:rsidR="00E81978" w:rsidRDefault="005D3A03">
    <w:pPr>
      <w:pStyle w:val="Header"/>
      <w:rPr>
        <w:rStyle w:val="Strong"/>
      </w:rPr>
    </w:pPr>
    <w:r>
      <w:t xml:space="preserve">Running head: </w:t>
    </w:r>
    <w:sdt>
      <w:sdtPr>
        <w:rPr>
          <w:rStyle w:val="Strong"/>
        </w:rPr>
        <w:alias w:val="Running head"/>
        <w:tag w:val=""/>
        <w:id w:val="-696842620"/>
        <w:placeholder>
          <w:docPart w:val="7A918DA0B38C4BD3A23C697838EC9315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DefaultParagraphFont"/>
          <w:caps w:val="0"/>
        </w:rPr>
      </w:sdtEndPr>
      <w:sdtContent>
        <w:r w:rsidR="00D304E0">
          <w:rPr>
            <w:rStyle w:val="Strong"/>
          </w:rPr>
          <w:t>Math assignment</w:t>
        </w:r>
      </w:sdtContent>
    </w:sdt>
    <w:r>
      <w:rPr>
        <w:rStyle w:val="Strong"/>
      </w:rPr>
      <w:ptab w:relativeTo="margin" w:alignment="right" w:leader="none"/>
    </w:r>
    <w:r>
      <w:rPr>
        <w:rStyle w:val="Strong"/>
      </w:rPr>
      <w:fldChar w:fldCharType="begin"/>
    </w:r>
    <w:r>
      <w:rPr>
        <w:rStyle w:val="Strong"/>
      </w:rPr>
      <w:instrText xml:space="preserve"> PAGE   \* MERGEFORMAT </w:instrText>
    </w:r>
    <w:r>
      <w:rPr>
        <w:rStyle w:val="Strong"/>
      </w:rPr>
      <w:fldChar w:fldCharType="separate"/>
    </w:r>
    <w:r w:rsidR="00C50272">
      <w:rPr>
        <w:rStyle w:val="Strong"/>
        <w:noProof/>
      </w:rPr>
      <w:t>1</w:t>
    </w:r>
    <w:r>
      <w:rPr>
        <w:rStyle w:val="Strong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4A5A1099"/>
    <w:multiLevelType w:val="multilevel"/>
    <w:tmpl w:val="4268E1E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4B27D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D702056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27374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  <w:num w:numId="12">
    <w:abstractNumId w:val="13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OwNDEzNTCyABEGSjpKwanFxZn5eSAFhrUAemw/YiwAAAA="/>
  </w:docVars>
  <w:rsids>
    <w:rsidRoot w:val="00C50272"/>
    <w:rsid w:val="000D3F41"/>
    <w:rsid w:val="00355DCA"/>
    <w:rsid w:val="00551A02"/>
    <w:rsid w:val="005534FA"/>
    <w:rsid w:val="005D3A03"/>
    <w:rsid w:val="008002C0"/>
    <w:rsid w:val="008C5323"/>
    <w:rsid w:val="00916CE8"/>
    <w:rsid w:val="009A6A3B"/>
    <w:rsid w:val="00B37AC0"/>
    <w:rsid w:val="00B823AA"/>
    <w:rsid w:val="00BA45DB"/>
    <w:rsid w:val="00BF4184"/>
    <w:rsid w:val="00C0601E"/>
    <w:rsid w:val="00C31D30"/>
    <w:rsid w:val="00C50272"/>
    <w:rsid w:val="00C73F57"/>
    <w:rsid w:val="00CD6E39"/>
    <w:rsid w:val="00CF6E91"/>
    <w:rsid w:val="00D304E0"/>
    <w:rsid w:val="00D85B68"/>
    <w:rsid w:val="00E6004D"/>
    <w:rsid w:val="00E81978"/>
    <w:rsid w:val="00F379B7"/>
    <w:rsid w:val="00F525FA"/>
    <w:rsid w:val="00FF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2680F"/>
  <w15:chartTrackingRefBased/>
  <w15:docId w15:val="{395AF6A7-9A25-4808-841F-4F0D4B77F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D3F41"/>
    <w:rPr>
      <w:kern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9A6A3B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9A6A3B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31D30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C31D30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rsid w:val="00C31D30"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A6A3B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A6A3B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A6A3B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A6A3B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  <w:smallCaps w:val="0"/>
    </w:rPr>
  </w:style>
  <w:style w:type="character" w:styleId="PlaceholderText">
    <w:name w:val="Placeholder Text"/>
    <w:basedOn w:val="DefaultParagraphFont"/>
    <w:uiPriority w:val="99"/>
    <w:semiHidden/>
    <w:rsid w:val="005D3A03"/>
    <w:rPr>
      <w:color w:val="404040" w:themeColor="text1" w:themeTint="BF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b/>
      <w:bCs/>
      <w:kern w:val="24"/>
    </w:rPr>
  </w:style>
  <w:style w:type="paragraph" w:styleId="Title">
    <w:name w:val="Title"/>
    <w:basedOn w:val="Normal"/>
    <w:link w:val="TitleChar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rsid w:val="008C5323"/>
    <w:rPr>
      <w:rFonts w:asciiTheme="majorHAnsi" w:eastAsiaTheme="majorEastAsia" w:hAnsiTheme="majorHAnsi" w:cstheme="majorBidi"/>
      <w:kern w:val="24"/>
    </w:rPr>
  </w:style>
  <w:style w:type="character" w:styleId="Emphasis">
    <w:name w:val="Emphasis"/>
    <w:basedOn w:val="DefaultParagraphFont"/>
    <w:uiPriority w:val="4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rsid w:val="00C31D30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4Char">
    <w:name w:val="Heading 4 Char"/>
    <w:basedOn w:val="DefaultParagraphFont"/>
    <w:link w:val="Heading4"/>
    <w:uiPriority w:val="4"/>
    <w:rsid w:val="00C31D30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Heading5Char">
    <w:name w:val="Heading 5 Char"/>
    <w:basedOn w:val="DefaultParagraphFont"/>
    <w:link w:val="Heading5"/>
    <w:uiPriority w:val="4"/>
    <w:rsid w:val="00C31D30"/>
    <w:rPr>
      <w:rFonts w:asciiTheme="majorHAnsi" w:eastAsiaTheme="majorEastAsia" w:hAnsiTheme="majorHAnsi" w:cstheme="majorBidi"/>
      <w:i/>
      <w:iCs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02"/>
    <w:rPr>
      <w:rFonts w:ascii="Segoe UI" w:hAnsi="Segoe UI" w:cs="Segoe UI"/>
      <w:kern w:val="24"/>
      <w:sz w:val="22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9A6A3B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F2002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F2002"/>
    <w:rPr>
      <w:kern w:val="24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F2002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F2002"/>
    <w:rPr>
      <w:kern w:val="24"/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20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2002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2002"/>
    <w:rPr>
      <w:kern w:val="24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F2002"/>
    <w:rPr>
      <w:rFonts w:ascii="Segoe UI" w:hAnsi="Segoe UI" w:cs="Segoe UI"/>
      <w:kern w:val="24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2002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02"/>
    <w:rPr>
      <w:kern w:val="24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F2002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8002C0"/>
    <w:pPr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sid w:val="008002C0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2002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2002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D3A0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3A03"/>
    <w:rPr>
      <w:i/>
      <w:iCs/>
      <w:color w:val="404040" w:themeColor="text1" w:themeTint="BF"/>
      <w:kern w:val="24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FF2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2002"/>
    <w:rPr>
      <w:rFonts w:ascii="Consolas" w:hAnsi="Consolas" w:cs="Consolas"/>
      <w:kern w:val="24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5"/>
    <w:unhideWhenUsed/>
    <w:qFormat/>
    <w:rPr>
      <w:vertAlign w:val="superscript"/>
    </w:rPr>
  </w:style>
  <w:style w:type="table" w:customStyle="1" w:styleId="APAReport">
    <w:name w:val="APA Report"/>
    <w:basedOn w:val="TableNormal"/>
    <w:uiPriority w:val="99"/>
    <w:rsid w:val="00BF4184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39"/>
    <w:qFormat/>
    <w:pPr>
      <w:spacing w:before="240"/>
      <w:ind w:firstLine="0"/>
      <w:contextualSpacing/>
    </w:pPr>
  </w:style>
  <w:style w:type="table" w:styleId="PlainTable1">
    <w:name w:val="Plain Table 1"/>
    <w:basedOn w:val="TableNormal"/>
    <w:uiPriority w:val="41"/>
    <w:rsid w:val="00E600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F2002"/>
    <w:rPr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FF2002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2002"/>
    <w:rPr>
      <w:kern w:val="24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3A03"/>
    <w:rPr>
      <w:i/>
      <w:iCs/>
      <w:color w:val="373737" w:themeColor="accent1" w:themeShade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A45DB"/>
    <w:rPr>
      <w:b/>
      <w:bCs/>
      <w:caps w:val="0"/>
      <w:smallCaps/>
      <w:color w:val="595959" w:themeColor="text1" w:themeTint="A6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A3B"/>
    <w:pPr>
      <w:spacing w:before="240"/>
      <w:ind w:firstLine="720"/>
      <w:jc w:val="left"/>
      <w:outlineLvl w:val="9"/>
    </w:pPr>
    <w:rPr>
      <w:bCs w:val="0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A6A3B"/>
    <w:rPr>
      <w:color w:val="595959" w:themeColor="text1" w:themeTint="A6"/>
      <w:u w:val="single"/>
    </w:rPr>
  </w:style>
  <w:style w:type="paragraph" w:customStyle="1" w:styleId="Title2">
    <w:name w:val="Title 2"/>
    <w:basedOn w:val="Normal"/>
    <w:uiPriority w:val="1"/>
    <w:qFormat/>
    <w:rsid w:val="00B823AA"/>
    <w:pPr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rrarhafeezghori\AppData\Roaming\Microsoft\Templates\APA%20style%20report%20(6th%20editio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BD5DE33E9A47B08EF27DF8F6861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75301-C0EC-4EE9-9633-7B20A00AE77D}"/>
      </w:docPartPr>
      <w:docPartBody>
        <w:p w:rsidR="00CE677B" w:rsidRDefault="00313E00">
          <w:pPr>
            <w:pStyle w:val="D3BD5DE33E9A47B08EF27DF8F6861BDB"/>
          </w:pPr>
          <w:r>
            <w:t>[Title Here, up to 12 Words, on One to Two Lines]</w:t>
          </w:r>
        </w:p>
      </w:docPartBody>
    </w:docPart>
    <w:docPart>
      <w:docPartPr>
        <w:name w:val="BCE381562FEB4696B90D54AF878C6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3430C-5BA6-46AF-BCD2-72AFA8BE0A58}"/>
      </w:docPartPr>
      <w:docPartBody>
        <w:p w:rsidR="00CE677B" w:rsidRDefault="00313E00">
          <w:pPr>
            <w:pStyle w:val="BCE381562FEB4696B90D54AF878C68B9"/>
          </w:pPr>
          <w:r>
            <w:t>[Author Name(s), First M. Last, Omit Titles and Degrees]</w:t>
          </w:r>
        </w:p>
      </w:docPartBody>
    </w:docPart>
    <w:docPart>
      <w:docPartPr>
        <w:name w:val="7F56B23060BE47FFBCA90144E8F89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FCB0B-35B8-4FC9-ACA0-5ADEE74ACC00}"/>
      </w:docPartPr>
      <w:docPartBody>
        <w:p w:rsidR="00CE677B" w:rsidRDefault="00313E00">
          <w:pPr>
            <w:pStyle w:val="7F56B23060BE47FFBCA90144E8F89BCE"/>
          </w:pPr>
          <w:r>
            <w:t>[Institutional Affiliation(s)]</w:t>
          </w:r>
        </w:p>
      </w:docPartBody>
    </w:docPart>
    <w:docPart>
      <w:docPartPr>
        <w:name w:val="D5498F8D66B04815A464D0D565861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EAB6B-3FF6-40AF-AC03-FB46BB3E38FD}"/>
      </w:docPartPr>
      <w:docPartBody>
        <w:p w:rsidR="00CE677B" w:rsidRDefault="00313E00">
          <w:pPr>
            <w:pStyle w:val="D5498F8D66B04815A464D0D565861443"/>
          </w:pPr>
          <w:r>
            <w:t>Author Note</w:t>
          </w:r>
        </w:p>
      </w:docPartBody>
    </w:docPart>
    <w:docPart>
      <w:docPartPr>
        <w:name w:val="8D3A61C8A0284D089F24570D8BD25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536ED-C8FC-49B5-81CB-67290DEB745C}"/>
      </w:docPartPr>
      <w:docPartBody>
        <w:p w:rsidR="00CE677B" w:rsidRDefault="00313E00">
          <w:pPr>
            <w:pStyle w:val="8D3A61C8A0284D089F24570D8BD25FEB"/>
          </w:pPr>
          <w:r>
            <w:t>[Title Here, up to 12 Words, on One to Two Lines]</w:t>
          </w:r>
        </w:p>
      </w:docPartBody>
    </w:docPart>
    <w:docPart>
      <w:docPartPr>
        <w:name w:val="037316B403344476B38C5B9A07EB5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871C1-CFB4-4479-8C7F-7518D28A9634}"/>
      </w:docPartPr>
      <w:docPartBody>
        <w:p w:rsidR="00CE677B" w:rsidRDefault="00313E00">
          <w:pPr>
            <w:pStyle w:val="037316B403344476B38C5B9A07EB5CAC"/>
          </w:pPr>
          <w:r w:rsidRPr="005D3A03">
            <w:t>Figures title:</w:t>
          </w:r>
        </w:p>
      </w:docPartBody>
    </w:docPart>
    <w:docPart>
      <w:docPartPr>
        <w:name w:val="7A918DA0B38C4BD3A23C697838EC9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C7838-C8C2-4C80-BF3F-F365983AD5C8}"/>
      </w:docPartPr>
      <w:docPartBody>
        <w:p w:rsidR="00CE677B" w:rsidRDefault="00313E00">
          <w:pPr>
            <w:pStyle w:val="7A918DA0B38C4BD3A23C697838EC9315"/>
          </w:pPr>
          <w:r>
            <w:t>[Include all figures in their own section, following references (and footnotes and tables, if applicable).  Include a numbered caption for each figure.  Use the Table/Figure style for easy spacing between figure and caption.]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E00"/>
    <w:rsid w:val="00313E00"/>
    <w:rsid w:val="00B8213F"/>
    <w:rsid w:val="00CE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BD5DE33E9A47B08EF27DF8F6861BDB">
    <w:name w:val="D3BD5DE33E9A47B08EF27DF8F6861BDB"/>
  </w:style>
  <w:style w:type="paragraph" w:customStyle="1" w:styleId="BCE381562FEB4696B90D54AF878C68B9">
    <w:name w:val="BCE381562FEB4696B90D54AF878C68B9"/>
  </w:style>
  <w:style w:type="paragraph" w:customStyle="1" w:styleId="7F56B23060BE47FFBCA90144E8F89BCE">
    <w:name w:val="7F56B23060BE47FFBCA90144E8F89BCE"/>
  </w:style>
  <w:style w:type="paragraph" w:customStyle="1" w:styleId="D5498F8D66B04815A464D0D565861443">
    <w:name w:val="D5498F8D66B04815A464D0D565861443"/>
  </w:style>
  <w:style w:type="paragraph" w:customStyle="1" w:styleId="42E729BC0C5D463F875DA0FE6EB89EDD">
    <w:name w:val="42E729BC0C5D463F875DA0FE6EB89EDD"/>
  </w:style>
  <w:style w:type="paragraph" w:customStyle="1" w:styleId="49C83AF3189042E8848DCB65B932400B">
    <w:name w:val="49C83AF3189042E8848DCB65B932400B"/>
  </w:style>
  <w:style w:type="character" w:styleId="Emphasis">
    <w:name w:val="Emphasis"/>
    <w:basedOn w:val="DefaultParagraphFont"/>
    <w:uiPriority w:val="4"/>
    <w:unhideWhenUsed/>
    <w:qFormat/>
    <w:rPr>
      <w:i/>
      <w:iCs/>
    </w:rPr>
  </w:style>
  <w:style w:type="paragraph" w:customStyle="1" w:styleId="331386917630406B98ECE8DDF69A98C4">
    <w:name w:val="331386917630406B98ECE8DDF69A98C4"/>
  </w:style>
  <w:style w:type="paragraph" w:customStyle="1" w:styleId="73E58004E097425899011974D27492CE">
    <w:name w:val="73E58004E097425899011974D27492CE"/>
  </w:style>
  <w:style w:type="paragraph" w:customStyle="1" w:styleId="8D3A61C8A0284D089F24570D8BD25FEB">
    <w:name w:val="8D3A61C8A0284D089F24570D8BD25FEB"/>
  </w:style>
  <w:style w:type="paragraph" w:customStyle="1" w:styleId="F74CDB2D5B354BECAD3CF90A0286D6A8">
    <w:name w:val="F74CDB2D5B354BECAD3CF90A0286D6A8"/>
  </w:style>
  <w:style w:type="paragraph" w:customStyle="1" w:styleId="5BBADD0D6415444FA0E20E145DCCB377">
    <w:name w:val="5BBADD0D6415444FA0E20E145DCCB377"/>
  </w:style>
  <w:style w:type="paragraph" w:customStyle="1" w:styleId="4645ADBD347740CDA04F6E4A3FF55AB8">
    <w:name w:val="4645ADBD347740CDA04F6E4A3FF55AB8"/>
  </w:style>
  <w:style w:type="paragraph" w:customStyle="1" w:styleId="A1D52C8FA0CE4D4EA94404AD5E880F65">
    <w:name w:val="A1D52C8FA0CE4D4EA94404AD5E880F65"/>
  </w:style>
  <w:style w:type="paragraph" w:customStyle="1" w:styleId="59B5ACCCAF3E44E28E6ECB1774905081">
    <w:name w:val="59B5ACCCAF3E44E28E6ECB1774905081"/>
  </w:style>
  <w:style w:type="paragraph" w:customStyle="1" w:styleId="A13A74E37B9F4AA28F1868E5D2789DE4">
    <w:name w:val="A13A74E37B9F4AA28F1868E5D2789DE4"/>
  </w:style>
  <w:style w:type="paragraph" w:customStyle="1" w:styleId="77C24C9CE24C4396BD9EE91AAAA4BF54">
    <w:name w:val="77C24C9CE24C4396BD9EE91AAAA4BF54"/>
  </w:style>
  <w:style w:type="paragraph" w:customStyle="1" w:styleId="05749A3F83BF4A7A9CFA68A867222040">
    <w:name w:val="05749A3F83BF4A7A9CFA68A867222040"/>
  </w:style>
  <w:style w:type="paragraph" w:customStyle="1" w:styleId="43176EFE682547D9B900A59116EDE4F6">
    <w:name w:val="43176EFE682547D9B900A59116EDE4F6"/>
  </w:style>
  <w:style w:type="paragraph" w:customStyle="1" w:styleId="C4D3957C534043E3AC5B153B256E944A">
    <w:name w:val="C4D3957C534043E3AC5B153B256E944A"/>
  </w:style>
  <w:style w:type="paragraph" w:customStyle="1" w:styleId="3C1786BC421D4647BDBB7F5E6BA356C6">
    <w:name w:val="3C1786BC421D4647BDBB7F5E6BA356C6"/>
  </w:style>
  <w:style w:type="paragraph" w:customStyle="1" w:styleId="C63B6BE54ABC4B98AA55577576A0CBD9">
    <w:name w:val="C63B6BE54ABC4B98AA55577576A0CBD9"/>
  </w:style>
  <w:style w:type="paragraph" w:customStyle="1" w:styleId="2D3E39ABE7984CEEBC3239F4247B5156">
    <w:name w:val="2D3E39ABE7984CEEBC3239F4247B5156"/>
  </w:style>
  <w:style w:type="paragraph" w:customStyle="1" w:styleId="6824C5A7B7844EDD816B3D2C2C493826">
    <w:name w:val="6824C5A7B7844EDD816B3D2C2C493826"/>
  </w:style>
  <w:style w:type="paragraph" w:customStyle="1" w:styleId="CF7DE973DBC64FBFB94ADAEEC8B2185C">
    <w:name w:val="CF7DE973DBC64FBFB94ADAEEC8B2185C"/>
  </w:style>
  <w:style w:type="paragraph" w:customStyle="1" w:styleId="F9DA4E181F4543CB83E8AEBE9974B810">
    <w:name w:val="F9DA4E181F4543CB83E8AEBE9974B810"/>
  </w:style>
  <w:style w:type="paragraph" w:customStyle="1" w:styleId="E172E3C8F6D44B0C9B5EC9A1E8851C51">
    <w:name w:val="E172E3C8F6D44B0C9B5EC9A1E8851C51"/>
  </w:style>
  <w:style w:type="paragraph" w:customStyle="1" w:styleId="A3B49FC69E40472BB7F41C364781A903">
    <w:name w:val="A3B49FC69E40472BB7F41C364781A903"/>
  </w:style>
  <w:style w:type="paragraph" w:customStyle="1" w:styleId="5D677DD832034758A313D70288A9FC2D">
    <w:name w:val="5D677DD832034758A313D70288A9FC2D"/>
  </w:style>
  <w:style w:type="paragraph" w:customStyle="1" w:styleId="77D24E4CF7DE410F897EBE3901254497">
    <w:name w:val="77D24E4CF7DE410F897EBE3901254497"/>
  </w:style>
  <w:style w:type="paragraph" w:customStyle="1" w:styleId="045EDDE293A74079B44035C72251EBF3">
    <w:name w:val="045EDDE293A74079B44035C72251EBF3"/>
  </w:style>
  <w:style w:type="paragraph" w:customStyle="1" w:styleId="C5D3F953D0DF49AA8DD378BDE35DEE02">
    <w:name w:val="C5D3F953D0DF49AA8DD378BDE35DEE02"/>
  </w:style>
  <w:style w:type="paragraph" w:customStyle="1" w:styleId="68017F0E4C8841968DEBCD951942083A">
    <w:name w:val="68017F0E4C8841968DEBCD951942083A"/>
  </w:style>
  <w:style w:type="paragraph" w:customStyle="1" w:styleId="E6F22292328845E7AAE775E4906D2171">
    <w:name w:val="E6F22292328845E7AAE775E4906D2171"/>
  </w:style>
  <w:style w:type="paragraph" w:customStyle="1" w:styleId="BD81A89CED68490AA3DD35130AFE9228">
    <w:name w:val="BD81A89CED68490AA3DD35130AFE9228"/>
  </w:style>
  <w:style w:type="paragraph" w:customStyle="1" w:styleId="81A9AC96654F4FAE8373E692AD2F3421">
    <w:name w:val="81A9AC96654F4FAE8373E692AD2F3421"/>
  </w:style>
  <w:style w:type="paragraph" w:customStyle="1" w:styleId="DCF0B9F33C994766A7BAF767823BD192">
    <w:name w:val="DCF0B9F33C994766A7BAF767823BD192"/>
  </w:style>
  <w:style w:type="paragraph" w:customStyle="1" w:styleId="330E1903AC82402D8C3F8965637FBC52">
    <w:name w:val="330E1903AC82402D8C3F8965637FBC52"/>
  </w:style>
  <w:style w:type="paragraph" w:customStyle="1" w:styleId="0C41C38A6910411E8BA1F0C56C6B9628">
    <w:name w:val="0C41C38A6910411E8BA1F0C56C6B9628"/>
  </w:style>
  <w:style w:type="paragraph" w:customStyle="1" w:styleId="BDB8C595D55B43F5BA8C7D7A02F5B182">
    <w:name w:val="BDB8C595D55B43F5BA8C7D7A02F5B182"/>
  </w:style>
  <w:style w:type="paragraph" w:customStyle="1" w:styleId="84C1DF61AD6F4DE1AF82F23F7864EE30">
    <w:name w:val="84C1DF61AD6F4DE1AF82F23F7864EE30"/>
  </w:style>
  <w:style w:type="paragraph" w:customStyle="1" w:styleId="C944FFF301264CB585159DAC5D469F3C">
    <w:name w:val="C944FFF301264CB585159DAC5D469F3C"/>
  </w:style>
  <w:style w:type="paragraph" w:customStyle="1" w:styleId="D7A11A5E8759454E9C82FC67296D1FC0">
    <w:name w:val="D7A11A5E8759454E9C82FC67296D1FC0"/>
  </w:style>
  <w:style w:type="paragraph" w:customStyle="1" w:styleId="968712148CC44FF49D11AAD61655DE1F">
    <w:name w:val="968712148CC44FF49D11AAD61655DE1F"/>
  </w:style>
  <w:style w:type="paragraph" w:customStyle="1" w:styleId="022EFF811D1F4E6E849DAC39AC7E3C3B">
    <w:name w:val="022EFF811D1F4E6E849DAC39AC7E3C3B"/>
  </w:style>
  <w:style w:type="paragraph" w:customStyle="1" w:styleId="452D08DC744F42F59A4C238245BE8C3C">
    <w:name w:val="452D08DC744F42F59A4C238245BE8C3C"/>
  </w:style>
  <w:style w:type="paragraph" w:customStyle="1" w:styleId="6F1AFD60A9E546AD82608CF84BE72D47">
    <w:name w:val="6F1AFD60A9E546AD82608CF84BE72D47"/>
  </w:style>
  <w:style w:type="paragraph" w:customStyle="1" w:styleId="BB00F625FD6F481F97DF3B0C5721EAFD">
    <w:name w:val="BB00F625FD6F481F97DF3B0C5721EAFD"/>
  </w:style>
  <w:style w:type="paragraph" w:customStyle="1" w:styleId="0AD11F46CACF43EE9849E4E1E4734341">
    <w:name w:val="0AD11F46CACF43EE9849E4E1E4734341"/>
  </w:style>
  <w:style w:type="paragraph" w:customStyle="1" w:styleId="C71CC7B40F804E4B913D130E66A7F764">
    <w:name w:val="C71CC7B40F804E4B913D130E66A7F764"/>
  </w:style>
  <w:style w:type="paragraph" w:customStyle="1" w:styleId="620AF015664341DB9530D14EE33CB9B1">
    <w:name w:val="620AF015664341DB9530D14EE33CB9B1"/>
  </w:style>
  <w:style w:type="paragraph" w:customStyle="1" w:styleId="35A38F4F3F4B432494FDFFD00649DB31">
    <w:name w:val="35A38F4F3F4B432494FDFFD00649DB31"/>
  </w:style>
  <w:style w:type="paragraph" w:customStyle="1" w:styleId="42A2072DF33C404789D05CA13A8956D8">
    <w:name w:val="42A2072DF33C404789D05CA13A8956D8"/>
  </w:style>
  <w:style w:type="paragraph" w:customStyle="1" w:styleId="75C9C4D939644563BAB0A8ACD39B8A05">
    <w:name w:val="75C9C4D939644563BAB0A8ACD39B8A05"/>
  </w:style>
  <w:style w:type="paragraph" w:customStyle="1" w:styleId="AF2D87F41E6B4E74BC00CEF72686CCE7">
    <w:name w:val="AF2D87F41E6B4E74BC00CEF72686CCE7"/>
  </w:style>
  <w:style w:type="paragraph" w:customStyle="1" w:styleId="B8C5FDC7978544A096BC523C2543E374">
    <w:name w:val="B8C5FDC7978544A096BC523C2543E374"/>
  </w:style>
  <w:style w:type="paragraph" w:customStyle="1" w:styleId="8D7D1434BB06422295FF9C325DC7DA7E">
    <w:name w:val="8D7D1434BB06422295FF9C325DC7DA7E"/>
  </w:style>
  <w:style w:type="paragraph" w:customStyle="1" w:styleId="B9021946DBCB4BE8A053149985FAE45A">
    <w:name w:val="B9021946DBCB4BE8A053149985FAE45A"/>
  </w:style>
  <w:style w:type="paragraph" w:customStyle="1" w:styleId="841B685FD8EE447F97C2AE737FBE232B">
    <w:name w:val="841B685FD8EE447F97C2AE737FBE232B"/>
  </w:style>
  <w:style w:type="paragraph" w:customStyle="1" w:styleId="D7B512A13A41442BA4763BE3F70B2F19">
    <w:name w:val="D7B512A13A41442BA4763BE3F70B2F19"/>
  </w:style>
  <w:style w:type="paragraph" w:customStyle="1" w:styleId="8811ED5C07DD4418B526B5B8C102FB92">
    <w:name w:val="8811ED5C07DD4418B526B5B8C102FB92"/>
  </w:style>
  <w:style w:type="paragraph" w:customStyle="1" w:styleId="1EDFD3072B9A44858AC76DA5152ABAE9">
    <w:name w:val="1EDFD3072B9A44858AC76DA5152ABAE9"/>
  </w:style>
  <w:style w:type="paragraph" w:customStyle="1" w:styleId="037316B403344476B38C5B9A07EB5CAC">
    <w:name w:val="037316B403344476B38C5B9A07EB5CAC"/>
  </w:style>
  <w:style w:type="paragraph" w:customStyle="1" w:styleId="7A918DA0B38C4BD3A23C697838EC9315">
    <w:name w:val="7A918DA0B38C4BD3A23C697838EC93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Math assignment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44D6BF-7FAA-48BD-89D9-9FBC113B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 style report (6th edition)</Template>
  <TotalTime>0</TotalTime>
  <Pages>15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Assignment</dc:title>
  <dc:subject/>
  <dc:creator>Zack Gold</dc:creator>
  <cp:keywords/>
  <dc:description/>
  <cp:lastModifiedBy>Morning</cp:lastModifiedBy>
  <cp:revision>2</cp:revision>
  <dcterms:created xsi:type="dcterms:W3CDTF">2019-10-30T07:46:00Z</dcterms:created>
  <dcterms:modified xsi:type="dcterms:W3CDTF">2019-10-30T07:46:00Z</dcterms:modified>
</cp:coreProperties>
</file>